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F7C65" w14:paraId="36B8C978" w14:textId="77777777" w:rsidTr="00CA36B6">
        <w:trPr>
          <w:trHeight w:val="740"/>
        </w:trPr>
        <w:tc>
          <w:tcPr>
            <w:tcW w:w="9070" w:type="dxa"/>
          </w:tcPr>
          <w:p w14:paraId="5663336D" w14:textId="6487CFAF" w:rsidR="005F7C65" w:rsidRDefault="005F7C65" w:rsidP="00CA36B6">
            <w:pPr>
              <w:pStyle w:val="Rubrik2"/>
              <w:jc w:val="right"/>
            </w:pPr>
            <w:bookmarkStart w:id="0" w:name="_Toc401216051"/>
            <w:bookmarkStart w:id="1" w:name="_GoBack"/>
            <w:bookmarkEnd w:id="1"/>
          </w:p>
        </w:tc>
      </w:tr>
    </w:tbl>
    <w:p w14:paraId="311817DF" w14:textId="77777777" w:rsidR="005F7C65" w:rsidRDefault="005F7C65" w:rsidP="005F7C65">
      <w:pPr>
        <w:pStyle w:val="NKNRubrik1"/>
        <w:tabs>
          <w:tab w:val="left" w:pos="1861"/>
          <w:tab w:val="left" w:pos="2022"/>
        </w:tabs>
        <w:spacing w:before="1200"/>
        <w:rPr>
          <w:rFonts w:cs="Arial"/>
          <w:b w:val="0"/>
          <w:sz w:val="52"/>
        </w:rPr>
      </w:pPr>
    </w:p>
    <w:p w14:paraId="04589BBC" w14:textId="77777777" w:rsidR="005F7C65" w:rsidRDefault="005F7C65" w:rsidP="005F7C65">
      <w:pPr>
        <w:pStyle w:val="NKNRubrik1"/>
        <w:tabs>
          <w:tab w:val="left" w:pos="1861"/>
          <w:tab w:val="left" w:pos="2022"/>
        </w:tabs>
        <w:spacing w:before="1200"/>
        <w:rPr>
          <w:rFonts w:cs="Arial"/>
          <w:b w:val="0"/>
          <w:sz w:val="52"/>
        </w:rPr>
      </w:pPr>
    </w:p>
    <w:p w14:paraId="60C9AFCC" w14:textId="77777777" w:rsidR="003127FD" w:rsidRDefault="003127FD" w:rsidP="003127FD">
      <w:pPr>
        <w:tabs>
          <w:tab w:val="left" w:pos="2022"/>
        </w:tabs>
        <w:rPr>
          <w:lang w:eastAsia="en-US"/>
        </w:rPr>
      </w:pPr>
    </w:p>
    <w:p w14:paraId="7E702BAD" w14:textId="1D2D1ED4" w:rsidR="005F7C65" w:rsidRDefault="005F7C65" w:rsidP="003127FD">
      <w:pPr>
        <w:tabs>
          <w:tab w:val="left" w:pos="2022"/>
        </w:tabs>
        <w:rPr>
          <w:rFonts w:cs="Arial"/>
          <w:b/>
          <w:sz w:val="52"/>
        </w:rPr>
      </w:pPr>
      <w:r>
        <w:rPr>
          <w:lang w:eastAsia="en-US"/>
        </w:rPr>
        <w:tab/>
      </w:r>
      <w:r>
        <w:rPr>
          <w:rFonts w:cs="Arial"/>
          <w:sz w:val="52"/>
        </w:rPr>
        <w:tab/>
      </w:r>
      <w:r>
        <w:rPr>
          <w:rFonts w:cs="Arial"/>
          <w:sz w:val="52"/>
        </w:rPr>
        <w:tab/>
      </w:r>
      <w:r>
        <w:rPr>
          <w:rFonts w:cs="Arial"/>
          <w:sz w:val="52"/>
        </w:rPr>
        <w:tab/>
      </w:r>
    </w:p>
    <w:p w14:paraId="0875FF35" w14:textId="77777777" w:rsidR="00866017" w:rsidRDefault="00866017" w:rsidP="00866017">
      <w:pPr>
        <w:pStyle w:val="Titel"/>
        <w:spacing w:line="340" w:lineRule="atLeast"/>
        <w:ind w:left="2608"/>
        <w:jc w:val="left"/>
        <w:rPr>
          <w:sz w:val="40"/>
          <w:szCs w:val="40"/>
        </w:rPr>
      </w:pPr>
    </w:p>
    <w:p w14:paraId="631FEAC5" w14:textId="77777777" w:rsidR="003751A2" w:rsidRPr="00133F07" w:rsidRDefault="003751A2" w:rsidP="003751A2">
      <w:pPr>
        <w:pStyle w:val="Titel"/>
        <w:spacing w:line="340" w:lineRule="atLeast"/>
        <w:ind w:left="2608"/>
        <w:jc w:val="left"/>
        <w:rPr>
          <w:sz w:val="72"/>
          <w:szCs w:val="72"/>
        </w:rPr>
      </w:pPr>
      <w:r w:rsidRPr="00133F07">
        <w:rPr>
          <w:sz w:val="72"/>
          <w:szCs w:val="72"/>
        </w:rPr>
        <w:t>Checklista</w:t>
      </w:r>
    </w:p>
    <w:p w14:paraId="6E7B9E9C" w14:textId="77777777" w:rsidR="00133F07" w:rsidRDefault="00866017" w:rsidP="00133F07">
      <w:pPr>
        <w:pStyle w:val="Titel"/>
        <w:spacing w:line="340" w:lineRule="atLeast"/>
        <w:ind w:left="2608"/>
        <w:jc w:val="left"/>
        <w:rPr>
          <w:sz w:val="40"/>
          <w:szCs w:val="40"/>
        </w:rPr>
      </w:pPr>
      <w:r w:rsidRPr="00DA10E2">
        <w:rPr>
          <w:sz w:val="40"/>
          <w:szCs w:val="40"/>
        </w:rPr>
        <w:t xml:space="preserve">Bilaga till handbok </w:t>
      </w:r>
      <w:r>
        <w:rPr>
          <w:sz w:val="40"/>
          <w:szCs w:val="40"/>
        </w:rPr>
        <w:br/>
      </w:r>
      <w:r w:rsidRPr="00DA10E2">
        <w:rPr>
          <w:sz w:val="40"/>
          <w:szCs w:val="40"/>
        </w:rPr>
        <w:t>för digital arki</w:t>
      </w:r>
      <w:r>
        <w:rPr>
          <w:sz w:val="40"/>
          <w:szCs w:val="40"/>
        </w:rPr>
        <w:t>v</w:t>
      </w:r>
      <w:r w:rsidRPr="00DA10E2">
        <w:rPr>
          <w:sz w:val="40"/>
          <w:szCs w:val="40"/>
        </w:rPr>
        <w:t>ering</w:t>
      </w:r>
    </w:p>
    <w:p w14:paraId="1A57DF4B" w14:textId="4F51D061" w:rsidR="005F7C65" w:rsidRDefault="00133F07" w:rsidP="00793D14">
      <w:pPr>
        <w:pStyle w:val="NKNBrdtext"/>
        <w:jc w:val="center"/>
      </w:pPr>
      <w:r w:rsidRPr="0033051E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v-SE"/>
        </w:rPr>
        <w:drawing>
          <wp:inline distT="0" distB="0" distL="0" distR="0" wp14:anchorId="05254278" wp14:editId="7D7F0C54">
            <wp:extent cx="3073727" cy="2547721"/>
            <wp:effectExtent l="0" t="0" r="0" b="5080"/>
            <wp:docPr id="1" name="Bildobjekt 1" descr="\\linsamext.linkoping.se@SSL\DavWWWRoot\sites\E-arkiv\samarbeteElin-Enok\Dokument\Handbok\3403791-computer-data får enbart användas av Linkö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nsamext.linkoping.se@SSL\DavWWWRoot\sites\E-arkiv\samarbeteElin-Enok\Dokument\Handbok\3403791-computer-data får enbart användas av Linköp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47" cy="25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D9CE" w14:textId="6620DFBD" w:rsidR="005F7C65" w:rsidRPr="001741E9" w:rsidRDefault="00793D14" w:rsidP="005F7C65">
      <w:pPr>
        <w:pStyle w:val="NKNBrdtext"/>
        <w:rPr>
          <w:rFonts w:ascii="Arial" w:hAnsi="Arial" w:cs="Arial"/>
        </w:rPr>
      </w:pPr>
      <w:r w:rsidRPr="001741E9">
        <w:rPr>
          <w:rFonts w:ascii="Arial" w:hAnsi="Arial" w:cs="Arial"/>
        </w:rPr>
        <w:t xml:space="preserve">Fastställd av </w:t>
      </w:r>
      <w:r w:rsidR="00C43169" w:rsidRPr="001741E9">
        <w:rPr>
          <w:rFonts w:ascii="Arial" w:hAnsi="Arial" w:cs="Arial"/>
        </w:rPr>
        <w:t>Linköpings stadsarkiv 201</w:t>
      </w:r>
      <w:r w:rsidR="00852AEF" w:rsidRPr="001741E9">
        <w:rPr>
          <w:rFonts w:ascii="Arial" w:hAnsi="Arial" w:cs="Arial"/>
        </w:rPr>
        <w:t>9-</w:t>
      </w:r>
      <w:r w:rsidR="001741E9" w:rsidRPr="001741E9">
        <w:rPr>
          <w:rFonts w:ascii="Arial" w:hAnsi="Arial" w:cs="Arial"/>
        </w:rPr>
        <w:t>06-14 (dnr KS6 2019-</w:t>
      </w:r>
      <w:r w:rsidR="00B92CBC">
        <w:rPr>
          <w:rFonts w:ascii="Arial" w:hAnsi="Arial" w:cs="Arial"/>
        </w:rPr>
        <w:t>283</w:t>
      </w:r>
      <w:r w:rsidR="001741E9" w:rsidRPr="001741E9">
        <w:rPr>
          <w:rFonts w:ascii="Arial" w:hAnsi="Arial" w:cs="Arial"/>
        </w:rPr>
        <w:t>)</w:t>
      </w:r>
    </w:p>
    <w:p w14:paraId="6DB7A5CD" w14:textId="5F1D0792" w:rsidR="005F7C65" w:rsidRDefault="005F7C65" w:rsidP="005F7C65"/>
    <w:tbl>
      <w:tblPr>
        <w:tblStyle w:val="Linkpingtabell"/>
        <w:tblW w:w="0" w:type="auto"/>
        <w:tblLook w:val="04A0" w:firstRow="1" w:lastRow="0" w:firstColumn="1" w:lastColumn="0" w:noHBand="0" w:noVBand="1"/>
      </w:tblPr>
      <w:tblGrid>
        <w:gridCol w:w="8154"/>
        <w:gridCol w:w="627"/>
      </w:tblGrid>
      <w:tr w:rsidR="005F7C65" w14:paraId="27C19873" w14:textId="77777777" w:rsidTr="00B57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tcW w:w="8154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sdt>
            <w:sdtPr>
              <w:rPr>
                <w:rFonts w:ascii="Times New Roman" w:eastAsia="Times New Roman" w:hAnsi="Times New Roman" w:cs="Times New Roman"/>
                <w:b/>
                <w:bCs w:val="0"/>
                <w:color w:val="auto"/>
                <w:sz w:val="24"/>
                <w:szCs w:val="20"/>
                <w:lang w:eastAsia="sv-SE"/>
              </w:rPr>
              <w:id w:val="1450428681"/>
              <w:docPartObj>
                <w:docPartGallery w:val="Table of Contents"/>
                <w:docPartUnique/>
              </w:docPartObj>
            </w:sdtPr>
            <w:sdtEndPr>
              <w:rPr>
                <w:rFonts w:eastAsia="Times"/>
                <w:b w:val="0"/>
                <w:sz w:val="20"/>
              </w:rPr>
            </w:sdtEndPr>
            <w:sdtContent>
              <w:p w14:paraId="48329372" w14:textId="77777777" w:rsidR="005F7C65" w:rsidRDefault="005F7C65" w:rsidP="00CA36B6">
                <w:pPr>
                  <w:pStyle w:val="Innehllsfrteckningsrubrik"/>
                </w:pPr>
                <w:r>
                  <w:t>Innehåll</w:t>
                </w:r>
              </w:p>
              <w:p w14:paraId="0A470BB9" w14:textId="77777777" w:rsidR="00CB033E" w:rsidRDefault="005F7C65">
                <w:pPr>
                  <w:pStyle w:val="Innehll2"/>
                  <w:tabs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r>
                  <w:rPr>
                    <w:rFonts w:asciiTheme="majorHAnsi" w:hAnsiTheme="majorHAnsi"/>
                    <w:sz w:val="22"/>
                  </w:rPr>
                  <w:fldChar w:fldCharType="begin"/>
                </w:r>
                <w:r>
                  <w:instrText xml:space="preserve"> TOC \o "1-3" \h \z \u </w:instrText>
                </w:r>
                <w:r>
                  <w:rPr>
                    <w:rFonts w:asciiTheme="majorHAnsi" w:hAnsiTheme="majorHAnsi"/>
                    <w:sz w:val="22"/>
                  </w:rPr>
                  <w:fldChar w:fldCharType="separate"/>
                </w:r>
                <w:hyperlink w:anchor="_Toc534898534" w:history="1">
                  <w:r w:rsidR="00CB033E" w:rsidRPr="00B7218D">
                    <w:rPr>
                      <w:rStyle w:val="Hyperlnk"/>
                      <w:noProof/>
                    </w:rPr>
                    <w:t>Inledande text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_Toc534898534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2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2995F65" w14:textId="77777777" w:rsidR="00CB033E" w:rsidRDefault="004E2CE2">
                <w:pPr>
                  <w:pStyle w:val="Innehll2"/>
                  <w:tabs>
                    <w:tab w:val="left" w:pos="88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35" w:history="1">
                  <w:r w:rsidR="00CB033E" w:rsidRPr="00B7218D">
                    <w:rPr>
                      <w:rStyle w:val="Hyperlnk"/>
                      <w:noProof/>
                    </w:rPr>
                    <w:t xml:space="preserve">1.2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Verksamhetens förarbete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_Toc534898535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3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0ED7F75" w14:textId="77777777" w:rsidR="00CB033E" w:rsidRDefault="004E2CE2">
                <w:pPr>
                  <w:pStyle w:val="Innehll2"/>
                  <w:tabs>
                    <w:tab w:val="left" w:pos="88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36" w:history="1">
                  <w:r w:rsidR="00CB033E" w:rsidRPr="00B7218D">
                    <w:rPr>
                      <w:rStyle w:val="Hyperlnk"/>
                      <w:noProof/>
                    </w:rPr>
                    <w:t xml:space="preserve">2.1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Projektstart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_Toc534898536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4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23F7636" w14:textId="77777777" w:rsidR="00CB033E" w:rsidRDefault="004E2CE2">
                <w:pPr>
                  <w:pStyle w:val="Innehll2"/>
                  <w:tabs>
                    <w:tab w:val="left" w:pos="110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37" w:history="1">
                  <w:r w:rsidR="00CB033E" w:rsidRPr="00B7218D">
                    <w:rPr>
                      <w:rStyle w:val="Hyperlnk"/>
                      <w:noProof/>
                    </w:rPr>
                    <w:t xml:space="preserve">2.2.1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Utreda och kartlägga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_Toc534898537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5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7A6ACC3" w14:textId="77777777" w:rsidR="00CB033E" w:rsidRDefault="004E2CE2">
                <w:pPr>
                  <w:pStyle w:val="Innehll2"/>
                  <w:tabs>
                    <w:tab w:val="left" w:pos="110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38" w:history="1">
                  <w:r w:rsidR="00CB033E" w:rsidRPr="00B7218D">
                    <w:rPr>
                      <w:rStyle w:val="Hyperlnk"/>
                      <w:noProof/>
                    </w:rPr>
                    <w:t xml:space="preserve">2.2.2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Gallringsutredning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_Toc534898538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5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03EA90E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39" w:history="1">
                  <w:r w:rsidR="00CB033E" w:rsidRPr="00B7218D">
                    <w:rPr>
                      <w:rStyle w:val="Hyperlnk"/>
                      <w:noProof/>
                    </w:rPr>
                    <w:t xml:space="preserve">2.2.3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Filformat och filnamn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_Toc534898539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5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EE84D70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0" w:history="1">
                  <w:r w:rsidR="00CB033E" w:rsidRPr="00B7218D">
                    <w:rPr>
                      <w:rStyle w:val="Hyperlnk"/>
                      <w:noProof/>
                    </w:rPr>
                    <w:t xml:space="preserve">2.2.4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Leveransspecifikation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_Toc534898540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6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0EF82E1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1" w:history="1">
                  <w:r w:rsidR="00CB033E" w:rsidRPr="00B7218D">
                    <w:rPr>
                      <w:rStyle w:val="Hyperlnk"/>
                      <w:noProof/>
                    </w:rPr>
                    <w:t xml:space="preserve">2.2.5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Integration e-arkiv och verksamhetssystem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_Toc534898541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6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7CA642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2" w:history="1">
                  <w:r w:rsidR="00CB033E" w:rsidRPr="00B7218D">
                    <w:rPr>
                      <w:rStyle w:val="Hyperlnk"/>
                      <w:noProof/>
                    </w:rPr>
                    <w:t xml:space="preserve">2.2.6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Mappning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_Toc534898542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6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C033ED7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3" w:history="1">
                  <w:r w:rsidR="00CB033E" w:rsidRPr="00B7218D">
                    <w:rPr>
                      <w:rStyle w:val="Hyperlnk"/>
                      <w:noProof/>
                    </w:rPr>
                    <w:t>2.2.7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Kontraktsfil / Paketstruktur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_Toc534898543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7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38EB611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4" w:history="1">
                  <w:r w:rsidR="00CB033E" w:rsidRPr="00B7218D">
                    <w:rPr>
                      <w:rStyle w:val="Hyperlnk"/>
                      <w:noProof/>
                    </w:rPr>
                    <w:t>2.2.8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Sökvyer och visualiseringsregel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_Toc534898544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7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EB7CAC" w14:textId="77777777" w:rsidR="00CB033E" w:rsidRDefault="004E2CE2">
                <w:pPr>
                  <w:pStyle w:val="Innehll3"/>
                  <w:tabs>
                    <w:tab w:val="left" w:pos="132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5" w:history="1">
                  <w:r w:rsidR="00CB033E" w:rsidRPr="00B7218D">
                    <w:rPr>
                      <w:rStyle w:val="Hyperlnk"/>
                      <w:noProof/>
                    </w:rPr>
                    <w:t>2.2.9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Systemdokumentation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_Toc534898545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7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91AABCC" w14:textId="77777777" w:rsidR="00CB033E" w:rsidRDefault="004E2CE2">
                <w:pPr>
                  <w:pStyle w:val="Innehll3"/>
                  <w:tabs>
                    <w:tab w:val="left" w:pos="154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6" w:history="1">
                  <w:r w:rsidR="00CB033E" w:rsidRPr="00B7218D">
                    <w:rPr>
                      <w:rStyle w:val="Hyperlnk"/>
                      <w:noProof/>
                    </w:rPr>
                    <w:t xml:space="preserve">2.2.10 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Efterföljande leveranser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_Toc534898546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8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F3D9EBC" w14:textId="77777777" w:rsidR="00CB033E" w:rsidRDefault="004E2CE2">
                <w:pPr>
                  <w:pStyle w:val="Innehll2"/>
                  <w:tabs>
                    <w:tab w:val="left" w:pos="66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7" w:history="1">
                  <w:r w:rsidR="00CB033E" w:rsidRPr="00B7218D">
                    <w:rPr>
                      <w:rStyle w:val="Hyperlnk"/>
                      <w:noProof/>
                    </w:rPr>
                    <w:t>3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Leveransöverenskommelse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_Toc534898547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8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9FF3BE2" w14:textId="77777777" w:rsidR="00CB033E" w:rsidRDefault="004E2CE2">
                <w:pPr>
                  <w:pStyle w:val="Innehll2"/>
                  <w:tabs>
                    <w:tab w:val="left" w:pos="66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8" w:history="1">
                  <w:r w:rsidR="00CB033E" w:rsidRPr="00B7218D">
                    <w:rPr>
                      <w:rStyle w:val="Hyperlnk"/>
                      <w:noProof/>
                    </w:rPr>
                    <w:t>4.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Leverans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_Toc534898548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9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A91FAC" w14:textId="77777777" w:rsidR="00CB033E" w:rsidRDefault="004E2CE2">
                <w:pPr>
                  <w:pStyle w:val="Innehll2"/>
                  <w:tabs>
                    <w:tab w:val="left" w:pos="66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49" w:history="1">
                  <w:r w:rsidR="00CB033E" w:rsidRPr="00B7218D">
                    <w:rPr>
                      <w:rStyle w:val="Hyperlnk"/>
                      <w:noProof/>
                    </w:rPr>
                    <w:t>5.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>Godkännande och överlämnande av ansvar  för informationen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_Toc534898549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9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630E9C4" w14:textId="77777777" w:rsidR="00CB033E" w:rsidRDefault="004E2CE2">
                <w:pPr>
                  <w:pStyle w:val="Innehll2"/>
                  <w:tabs>
                    <w:tab w:val="left" w:pos="660"/>
                    <w:tab w:val="right" w:pos="8771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</w:pPr>
                <w:hyperlink w:anchor="_Toc534898550" w:history="1">
                  <w:r w:rsidR="00CB033E" w:rsidRPr="00B7218D">
                    <w:rPr>
                      <w:rStyle w:val="Hyperlnk"/>
                      <w:noProof/>
                    </w:rPr>
                    <w:t>6.</w:t>
                  </w:r>
                  <w:r w:rsidR="00CB033E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</w:rPr>
                    <w:tab/>
                  </w:r>
                  <w:r w:rsidR="00CB033E" w:rsidRPr="00B7218D">
                    <w:rPr>
                      <w:rStyle w:val="Hyperlnk"/>
                      <w:noProof/>
                    </w:rPr>
                    <w:t xml:space="preserve"> Tillgängliggörande</w:t>
                  </w:r>
                  <w:r w:rsidR="00CB033E">
                    <w:rPr>
                      <w:noProof/>
                      <w:webHidden/>
                    </w:rPr>
                    <w:tab/>
                  </w:r>
                  <w:r w:rsidR="00CB033E">
                    <w:rPr>
                      <w:noProof/>
                      <w:webHidden/>
                    </w:rPr>
                    <w:fldChar w:fldCharType="begin"/>
                  </w:r>
                  <w:r w:rsidR="00CB033E">
                    <w:rPr>
                      <w:noProof/>
                      <w:webHidden/>
                    </w:rPr>
                    <w:instrText xml:space="preserve"> PAGEREF _Toc534898550 \h </w:instrText>
                  </w:r>
                  <w:r w:rsidR="00CB033E">
                    <w:rPr>
                      <w:noProof/>
                      <w:webHidden/>
                    </w:rPr>
                  </w:r>
                  <w:r w:rsidR="00CB033E">
                    <w:rPr>
                      <w:noProof/>
                      <w:webHidden/>
                    </w:rPr>
                    <w:fldChar w:fldCharType="separate"/>
                  </w:r>
                  <w:r w:rsidR="000D7890">
                    <w:rPr>
                      <w:noProof/>
                      <w:webHidden/>
                    </w:rPr>
                    <w:t>9</w:t>
                  </w:r>
                  <w:r w:rsidR="00CB033E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224E56B" w14:textId="77777777" w:rsidR="005F7C65" w:rsidRDefault="005F7C65" w:rsidP="00CA36B6">
                <w:r>
                  <w:fldChar w:fldCharType="end"/>
                </w:r>
              </w:p>
            </w:sdtContent>
          </w:sdt>
          <w:p w14:paraId="6C82094B" w14:textId="77777777" w:rsidR="005F7C65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  <w:p w14:paraId="53AB70C4" w14:textId="77777777" w:rsidR="005F7C65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  <w:p w14:paraId="10B321D8" w14:textId="2F251E5F" w:rsidR="005F7C65" w:rsidRPr="005A0B1E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</w:tc>
        <w:tc>
          <w:tcPr>
            <w:tcW w:w="627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3261A09" w14:textId="77777777" w:rsidR="005F7C65" w:rsidRPr="005A0B1E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</w:tc>
      </w:tr>
      <w:tr w:rsidR="005F7C65" w14:paraId="290277EB" w14:textId="77777777" w:rsidTr="00B57DA0">
        <w:trPr>
          <w:trHeight w:val="296"/>
        </w:trPr>
        <w:tc>
          <w:tcPr>
            <w:tcW w:w="8154" w:type="dxa"/>
            <w:tcBorders>
              <w:bottom w:val="nil"/>
            </w:tcBorders>
          </w:tcPr>
          <w:p w14:paraId="702C3145" w14:textId="77777777" w:rsidR="005F7C65" w:rsidRPr="005A0B1E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</w:tc>
        <w:tc>
          <w:tcPr>
            <w:tcW w:w="627" w:type="dxa"/>
            <w:tcBorders>
              <w:bottom w:val="nil"/>
            </w:tcBorders>
          </w:tcPr>
          <w:p w14:paraId="6A6B149B" w14:textId="77777777" w:rsidR="005F7C65" w:rsidRPr="005A0B1E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</w:tc>
      </w:tr>
      <w:tr w:rsidR="005F7C65" w14:paraId="5DCD7A50" w14:textId="77777777" w:rsidTr="00B57DA0">
        <w:trPr>
          <w:trHeight w:val="296"/>
        </w:trPr>
        <w:tc>
          <w:tcPr>
            <w:tcW w:w="8154" w:type="dxa"/>
            <w:tcBorders>
              <w:top w:val="nil"/>
              <w:bottom w:val="single" w:sz="4" w:space="0" w:color="BFBFBF" w:themeColor="background1" w:themeShade="BF"/>
            </w:tcBorders>
          </w:tcPr>
          <w:p w14:paraId="5EBF44A4" w14:textId="77777777" w:rsidR="005F7C65" w:rsidRPr="005A0B1E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</w:tc>
        <w:tc>
          <w:tcPr>
            <w:tcW w:w="627" w:type="dxa"/>
            <w:tcBorders>
              <w:top w:val="nil"/>
              <w:bottom w:val="single" w:sz="4" w:space="0" w:color="BFBFBF" w:themeColor="background1" w:themeShade="BF"/>
            </w:tcBorders>
          </w:tcPr>
          <w:p w14:paraId="6AB93259" w14:textId="77777777" w:rsidR="005F7C65" w:rsidRPr="005A0B1E" w:rsidRDefault="005F7C65" w:rsidP="00CA36B6">
            <w:pPr>
              <w:pStyle w:val="Dokinfo"/>
              <w:rPr>
                <w:color w:val="808080" w:themeColor="background1" w:themeShade="80"/>
              </w:rPr>
            </w:pPr>
          </w:p>
        </w:tc>
      </w:tr>
    </w:tbl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555"/>
        <w:gridCol w:w="1555"/>
        <w:gridCol w:w="5222"/>
      </w:tblGrid>
      <w:tr w:rsidR="00291345" w14:paraId="60633A6C" w14:textId="77777777" w:rsidTr="00291345">
        <w:tc>
          <w:tcPr>
            <w:tcW w:w="990" w:type="dxa"/>
          </w:tcPr>
          <w:bookmarkEnd w:id="0"/>
          <w:p w14:paraId="7B5913B7" w14:textId="77777777" w:rsidR="00291345" w:rsidRPr="002E2F19" w:rsidRDefault="00291345" w:rsidP="00CC3393">
            <w:pPr>
              <w:rPr>
                <w:rStyle w:val="Stark"/>
                <w:i/>
              </w:rPr>
            </w:pPr>
            <w:r w:rsidRPr="002E2F19">
              <w:rPr>
                <w:rStyle w:val="Stark"/>
                <w:i/>
              </w:rPr>
              <w:t>Version</w:t>
            </w:r>
          </w:p>
        </w:tc>
        <w:tc>
          <w:tcPr>
            <w:tcW w:w="1555" w:type="dxa"/>
          </w:tcPr>
          <w:p w14:paraId="23564393" w14:textId="77777777" w:rsidR="00291345" w:rsidRPr="002E2F19" w:rsidRDefault="00291345" w:rsidP="00CC3393">
            <w:pPr>
              <w:rPr>
                <w:rStyle w:val="Stark"/>
                <w:i/>
              </w:rPr>
            </w:pPr>
            <w:r w:rsidRPr="002E2F19">
              <w:rPr>
                <w:rStyle w:val="Stark"/>
                <w:i/>
              </w:rPr>
              <w:t>Datum</w:t>
            </w:r>
          </w:p>
        </w:tc>
        <w:tc>
          <w:tcPr>
            <w:tcW w:w="1555" w:type="dxa"/>
          </w:tcPr>
          <w:p w14:paraId="3F6B2E0D" w14:textId="77777777" w:rsidR="00291345" w:rsidRPr="002E2F19" w:rsidRDefault="00291345" w:rsidP="00CC3393">
            <w:pPr>
              <w:rPr>
                <w:rStyle w:val="Stark"/>
                <w:i/>
              </w:rPr>
            </w:pPr>
            <w:r w:rsidRPr="002E2F19">
              <w:rPr>
                <w:rStyle w:val="Stark"/>
                <w:i/>
              </w:rPr>
              <w:t>Utförd av</w:t>
            </w:r>
          </w:p>
        </w:tc>
        <w:tc>
          <w:tcPr>
            <w:tcW w:w="5222" w:type="dxa"/>
          </w:tcPr>
          <w:p w14:paraId="0DD285C9" w14:textId="77777777" w:rsidR="00291345" w:rsidRPr="002E2F19" w:rsidRDefault="00291345" w:rsidP="00CC3393">
            <w:pPr>
              <w:rPr>
                <w:rStyle w:val="Stark"/>
                <w:i/>
              </w:rPr>
            </w:pPr>
            <w:r w:rsidRPr="002E2F19">
              <w:rPr>
                <w:rStyle w:val="Stark"/>
                <w:i/>
              </w:rPr>
              <w:t>Beskrivning</w:t>
            </w:r>
          </w:p>
        </w:tc>
      </w:tr>
      <w:tr w:rsidR="00291345" w14:paraId="50C8CEB1" w14:textId="77777777" w:rsidTr="00291345">
        <w:tc>
          <w:tcPr>
            <w:tcW w:w="990" w:type="dxa"/>
          </w:tcPr>
          <w:p w14:paraId="59C5293C" w14:textId="2C6902F6" w:rsidR="00291345" w:rsidRPr="002E2F19" w:rsidRDefault="00291345" w:rsidP="00CC3393">
            <w:pPr>
              <w:rPr>
                <w:rStyle w:val="Stark"/>
                <w:b w:val="0"/>
              </w:rPr>
            </w:pPr>
            <w:r>
              <w:rPr>
                <w:rStyle w:val="Stark"/>
                <w:b w:val="0"/>
              </w:rPr>
              <w:t>1</w:t>
            </w:r>
            <w:r w:rsidR="001741E9">
              <w:rPr>
                <w:rStyle w:val="Stark"/>
                <w:b w:val="0"/>
              </w:rPr>
              <w:t>.0</w:t>
            </w:r>
          </w:p>
        </w:tc>
        <w:tc>
          <w:tcPr>
            <w:tcW w:w="1555" w:type="dxa"/>
          </w:tcPr>
          <w:p w14:paraId="7BCBC121" w14:textId="1F82E005" w:rsidR="00291345" w:rsidRPr="002E2F19" w:rsidRDefault="001741E9" w:rsidP="00310ECB">
            <w:pPr>
              <w:rPr>
                <w:rStyle w:val="Stark"/>
                <w:b w:val="0"/>
              </w:rPr>
            </w:pPr>
            <w:r>
              <w:rPr>
                <w:rStyle w:val="Stark"/>
                <w:b w:val="0"/>
              </w:rPr>
              <w:t>2019-06-14</w:t>
            </w:r>
          </w:p>
        </w:tc>
        <w:tc>
          <w:tcPr>
            <w:tcW w:w="1555" w:type="dxa"/>
          </w:tcPr>
          <w:p w14:paraId="52BD0320" w14:textId="77777777" w:rsidR="00291345" w:rsidRPr="002E2F19" w:rsidRDefault="00291345" w:rsidP="00CC3393">
            <w:pPr>
              <w:rPr>
                <w:rStyle w:val="Stark"/>
                <w:b w:val="0"/>
              </w:rPr>
            </w:pPr>
            <w:r>
              <w:rPr>
                <w:rStyle w:val="Stark"/>
                <w:b w:val="0"/>
              </w:rPr>
              <w:t>MD</w:t>
            </w:r>
          </w:p>
        </w:tc>
        <w:tc>
          <w:tcPr>
            <w:tcW w:w="5222" w:type="dxa"/>
          </w:tcPr>
          <w:p w14:paraId="382DD172" w14:textId="7AD8DE4E" w:rsidR="00291345" w:rsidRPr="002E2F19" w:rsidRDefault="00291345" w:rsidP="00CC3393">
            <w:pPr>
              <w:rPr>
                <w:rStyle w:val="Stark"/>
                <w:b w:val="0"/>
              </w:rPr>
            </w:pPr>
          </w:p>
        </w:tc>
      </w:tr>
      <w:tr w:rsidR="00291345" w14:paraId="2DF04B1E" w14:textId="77777777" w:rsidTr="00291345">
        <w:tc>
          <w:tcPr>
            <w:tcW w:w="990" w:type="dxa"/>
          </w:tcPr>
          <w:p w14:paraId="42AE32B1" w14:textId="7BE0F0EE" w:rsidR="00291345" w:rsidRPr="002E2F19" w:rsidRDefault="00291345" w:rsidP="00CC3393">
            <w:pPr>
              <w:rPr>
                <w:rStyle w:val="Stark"/>
                <w:b w:val="0"/>
              </w:rPr>
            </w:pPr>
          </w:p>
        </w:tc>
        <w:tc>
          <w:tcPr>
            <w:tcW w:w="1555" w:type="dxa"/>
          </w:tcPr>
          <w:p w14:paraId="2FDB9AB3" w14:textId="3121E1D2" w:rsidR="00291345" w:rsidRPr="002E2F19" w:rsidRDefault="00291345" w:rsidP="00CC3393">
            <w:pPr>
              <w:rPr>
                <w:rStyle w:val="Stark"/>
                <w:b w:val="0"/>
              </w:rPr>
            </w:pPr>
          </w:p>
        </w:tc>
        <w:tc>
          <w:tcPr>
            <w:tcW w:w="1555" w:type="dxa"/>
          </w:tcPr>
          <w:p w14:paraId="16CA9C2C" w14:textId="4C749FC3" w:rsidR="00291345" w:rsidRPr="002E2F19" w:rsidRDefault="00291345" w:rsidP="00CC3393">
            <w:pPr>
              <w:rPr>
                <w:rStyle w:val="Stark"/>
                <w:b w:val="0"/>
              </w:rPr>
            </w:pPr>
          </w:p>
        </w:tc>
        <w:tc>
          <w:tcPr>
            <w:tcW w:w="5222" w:type="dxa"/>
          </w:tcPr>
          <w:p w14:paraId="75D600F9" w14:textId="6CD542E8" w:rsidR="00291345" w:rsidRPr="002E2F19" w:rsidRDefault="00291345" w:rsidP="00CC3393">
            <w:pPr>
              <w:rPr>
                <w:rStyle w:val="Stark"/>
                <w:b w:val="0"/>
              </w:rPr>
            </w:pPr>
          </w:p>
        </w:tc>
      </w:tr>
      <w:tr w:rsidR="003B2BAF" w14:paraId="6692F148" w14:textId="77777777" w:rsidTr="00291345">
        <w:tc>
          <w:tcPr>
            <w:tcW w:w="990" w:type="dxa"/>
          </w:tcPr>
          <w:p w14:paraId="4C00191B" w14:textId="36129A4A" w:rsidR="003B2BAF" w:rsidRDefault="003B2BAF" w:rsidP="00CC3393">
            <w:pPr>
              <w:rPr>
                <w:rStyle w:val="Stark"/>
                <w:b w:val="0"/>
              </w:rPr>
            </w:pPr>
          </w:p>
        </w:tc>
        <w:tc>
          <w:tcPr>
            <w:tcW w:w="1555" w:type="dxa"/>
          </w:tcPr>
          <w:p w14:paraId="3AD006A3" w14:textId="1D1B2978" w:rsidR="003B2BAF" w:rsidRDefault="003B2BAF" w:rsidP="00CC3393">
            <w:pPr>
              <w:rPr>
                <w:rStyle w:val="Stark"/>
                <w:b w:val="0"/>
              </w:rPr>
            </w:pPr>
          </w:p>
        </w:tc>
        <w:tc>
          <w:tcPr>
            <w:tcW w:w="1555" w:type="dxa"/>
          </w:tcPr>
          <w:p w14:paraId="599B6F48" w14:textId="0D84075D" w:rsidR="003B2BAF" w:rsidRDefault="003B2BAF" w:rsidP="00CC3393">
            <w:pPr>
              <w:rPr>
                <w:rStyle w:val="Stark"/>
                <w:b w:val="0"/>
              </w:rPr>
            </w:pPr>
          </w:p>
        </w:tc>
        <w:tc>
          <w:tcPr>
            <w:tcW w:w="5222" w:type="dxa"/>
          </w:tcPr>
          <w:p w14:paraId="3B0915B7" w14:textId="774AD96C" w:rsidR="003B2BAF" w:rsidRDefault="003B2BAF" w:rsidP="00CC3393">
            <w:pPr>
              <w:rPr>
                <w:rStyle w:val="Stark"/>
                <w:b w:val="0"/>
              </w:rPr>
            </w:pPr>
          </w:p>
        </w:tc>
      </w:tr>
      <w:tr w:rsidR="00CB67C8" w14:paraId="34F83B5F" w14:textId="77777777" w:rsidTr="00291345">
        <w:tc>
          <w:tcPr>
            <w:tcW w:w="990" w:type="dxa"/>
          </w:tcPr>
          <w:p w14:paraId="30C49ECC" w14:textId="20785A06" w:rsidR="00CB67C8" w:rsidRDefault="00CB67C8" w:rsidP="00CC3393">
            <w:pPr>
              <w:rPr>
                <w:rStyle w:val="Stark"/>
                <w:b w:val="0"/>
              </w:rPr>
            </w:pPr>
          </w:p>
        </w:tc>
        <w:tc>
          <w:tcPr>
            <w:tcW w:w="1555" w:type="dxa"/>
          </w:tcPr>
          <w:p w14:paraId="020CBCE6" w14:textId="5CCC30C8" w:rsidR="00CB67C8" w:rsidRDefault="00CB67C8" w:rsidP="00CC3393">
            <w:pPr>
              <w:rPr>
                <w:rStyle w:val="Stark"/>
                <w:b w:val="0"/>
              </w:rPr>
            </w:pPr>
          </w:p>
        </w:tc>
        <w:tc>
          <w:tcPr>
            <w:tcW w:w="1555" w:type="dxa"/>
          </w:tcPr>
          <w:p w14:paraId="3DB76D4A" w14:textId="15FE6DEF" w:rsidR="00CB67C8" w:rsidRDefault="00CB67C8" w:rsidP="00CC3393">
            <w:pPr>
              <w:rPr>
                <w:rStyle w:val="Stark"/>
                <w:b w:val="0"/>
              </w:rPr>
            </w:pPr>
          </w:p>
        </w:tc>
        <w:tc>
          <w:tcPr>
            <w:tcW w:w="5222" w:type="dxa"/>
          </w:tcPr>
          <w:p w14:paraId="40E89065" w14:textId="02B5DD7B" w:rsidR="00CB67C8" w:rsidRDefault="00CB67C8" w:rsidP="00CC3393">
            <w:pPr>
              <w:rPr>
                <w:rStyle w:val="Stark"/>
                <w:b w:val="0"/>
              </w:rPr>
            </w:pPr>
          </w:p>
        </w:tc>
      </w:tr>
    </w:tbl>
    <w:p w14:paraId="32054322" w14:textId="76958238" w:rsidR="00291345" w:rsidRDefault="00291345" w:rsidP="00291345">
      <w:bookmarkStart w:id="2" w:name="_Toc433961881"/>
    </w:p>
    <w:p w14:paraId="798A89B0" w14:textId="77777777" w:rsidR="00B8781D" w:rsidRDefault="00B8781D" w:rsidP="00291345"/>
    <w:p w14:paraId="2AAB0DFD" w14:textId="7CC9B917" w:rsidR="00B8781D" w:rsidRDefault="00B8781D" w:rsidP="00B8781D">
      <w:pPr>
        <w:pStyle w:val="Rubrik2"/>
      </w:pPr>
      <w:bookmarkStart w:id="3" w:name="_Toc534898534"/>
      <w:r>
        <w:t>Inledande text</w:t>
      </w:r>
      <w:bookmarkEnd w:id="3"/>
    </w:p>
    <w:p w14:paraId="7F445DA7" w14:textId="11D8C3CE" w:rsidR="00B8781D" w:rsidRDefault="00515F24" w:rsidP="00B8781D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Momenten som är beskrivna i checklistan ska användas just som en checklista. För noggrannare beskrivning av de olika momenten – se </w:t>
      </w:r>
      <w:r w:rsidRPr="00515F24">
        <w:rPr>
          <w:rFonts w:ascii="Times New Roman" w:hAnsi="Times New Roman"/>
          <w:i/>
        </w:rPr>
        <w:t>Handbok för digital arkivering</w:t>
      </w:r>
      <w:r>
        <w:rPr>
          <w:rFonts w:ascii="Times New Roman" w:hAnsi="Times New Roman"/>
          <w:i/>
        </w:rPr>
        <w:t>.</w:t>
      </w:r>
    </w:p>
    <w:p w14:paraId="251F7442" w14:textId="19D64D73" w:rsidR="00852AEF" w:rsidRPr="00852AEF" w:rsidRDefault="00852AEF" w:rsidP="00B878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Numreringen av avsnitten i denna checklista hänvisar till de </w:t>
      </w:r>
      <w:r w:rsidR="00A240F4">
        <w:rPr>
          <w:rFonts w:ascii="Times New Roman" w:hAnsi="Times New Roman"/>
        </w:rPr>
        <w:t>kapitel</w:t>
      </w:r>
      <w:r>
        <w:rPr>
          <w:rFonts w:ascii="Times New Roman" w:hAnsi="Times New Roman"/>
        </w:rPr>
        <w:t xml:space="preserve"> i</w:t>
      </w:r>
      <w:r w:rsidR="00A240F4">
        <w:rPr>
          <w:rFonts w:ascii="Times New Roman" w:hAnsi="Times New Roman"/>
        </w:rPr>
        <w:t xml:space="preserve"> handboken som har en hänvisning till checklistan. Därför kan det uppfattas som att det är delar som saknas i checklistan.</w:t>
      </w:r>
    </w:p>
    <w:p w14:paraId="6C3C1200" w14:textId="77777777" w:rsidR="00515F24" w:rsidRDefault="00515F24" w:rsidP="00B8781D">
      <w:pPr>
        <w:rPr>
          <w:rFonts w:ascii="Times New Roman" w:hAnsi="Times New Roman"/>
        </w:rPr>
      </w:pPr>
    </w:p>
    <w:p w14:paraId="24B0B8B7" w14:textId="77777777" w:rsidR="00B8781D" w:rsidRDefault="00B8781D" w:rsidP="00B8781D">
      <w:pPr>
        <w:rPr>
          <w:rFonts w:eastAsia="Times New Roman"/>
        </w:rPr>
      </w:pPr>
      <w:r>
        <w:rPr>
          <w:rFonts w:ascii="Times New Roman" w:hAnsi="Times New Roman"/>
        </w:rPr>
        <w:t xml:space="preserve">För utförligare beskrivning av de olika rollerna se kapitel 2.1 i </w:t>
      </w:r>
      <w:r w:rsidRPr="00B8781D">
        <w:rPr>
          <w:rFonts w:ascii="Times New Roman" w:hAnsi="Times New Roman"/>
          <w:i/>
        </w:rPr>
        <w:t>Leveranshandbok för digital arkivering</w:t>
      </w:r>
    </w:p>
    <w:p w14:paraId="1739C669" w14:textId="621D3E1D" w:rsidR="009C64B1" w:rsidRDefault="009C64B1" w:rsidP="009C64B1">
      <w:pPr>
        <w:pStyle w:val="Rubrik2"/>
      </w:pPr>
      <w:bookmarkStart w:id="4" w:name="_Toc534898535"/>
      <w:r>
        <w:lastRenderedPageBreak/>
        <w:t>1.2</w:t>
      </w:r>
      <w:r w:rsidRPr="00E719BE">
        <w:t xml:space="preserve"> </w:t>
      </w:r>
      <w:r>
        <w:tab/>
        <w:t>Verksamhetens förarbete</w:t>
      </w:r>
      <w:bookmarkEnd w:id="4"/>
    </w:p>
    <w:p w14:paraId="60B1A583" w14:textId="5AA807CA" w:rsidR="005B4E28" w:rsidRDefault="005B4E28" w:rsidP="003751A2">
      <w:pPr>
        <w:pStyle w:val="Rubrik2"/>
      </w:pPr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207"/>
        <w:gridCol w:w="3094"/>
        <w:gridCol w:w="3103"/>
      </w:tblGrid>
      <w:tr w:rsidR="00C43169" w:rsidRPr="001B48AE" w14:paraId="66D66289" w14:textId="77777777" w:rsidTr="00CF1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705" w:type="pct"/>
            <w:vAlign w:val="center"/>
          </w:tcPr>
          <w:p w14:paraId="0288D8FE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645" w:type="pct"/>
            <w:vAlign w:val="center"/>
          </w:tcPr>
          <w:p w14:paraId="56F94617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650" w:type="pct"/>
            <w:vAlign w:val="center"/>
          </w:tcPr>
          <w:p w14:paraId="3402B494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2CE9A7B2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45F60607" w14:textId="6052DA6A" w:rsidR="00515F24" w:rsidRPr="00D03325" w:rsidRDefault="00CB67C8" w:rsidP="00515F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Uppdatering av informations</w:t>
            </w:r>
            <w:r w:rsidR="003D422B" w:rsidRPr="00D03325">
              <w:rPr>
                <w:rFonts w:ascii="Times New Roman" w:hAnsi="Times New Roman" w:cs="Times New Roman"/>
              </w:rPr>
              <w:t xml:space="preserve">hanteringsplan. </w:t>
            </w:r>
          </w:p>
          <w:p w14:paraId="421D8518" w14:textId="43DC6364" w:rsidR="00C43169" w:rsidRPr="00D03325" w:rsidRDefault="00C43169" w:rsidP="003D42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pct"/>
          </w:tcPr>
          <w:p w14:paraId="58C418F4" w14:textId="77777777" w:rsidR="003D422B" w:rsidRPr="00D03325" w:rsidRDefault="003D422B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Verksamhetens arkivansvarige</w:t>
            </w:r>
          </w:p>
          <w:p w14:paraId="75FE1E5B" w14:textId="77777777" w:rsidR="003D422B" w:rsidRPr="00D03325" w:rsidRDefault="003D422B" w:rsidP="003D422B">
            <w:pPr>
              <w:rPr>
                <w:rFonts w:ascii="Times New Roman" w:hAnsi="Times New Roman" w:cs="Times New Roman"/>
              </w:rPr>
            </w:pPr>
          </w:p>
          <w:p w14:paraId="0187B999" w14:textId="5A2357C0" w:rsidR="00C43169" w:rsidRPr="00D03325" w:rsidRDefault="00235B9D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Samråd med S</w:t>
            </w:r>
            <w:r w:rsidR="003D422B" w:rsidRPr="00D03325">
              <w:rPr>
                <w:rFonts w:ascii="Times New Roman" w:hAnsi="Times New Roman" w:cs="Times New Roman"/>
              </w:rPr>
              <w:t>tadsarkivet</w:t>
            </w:r>
          </w:p>
        </w:tc>
        <w:tc>
          <w:tcPr>
            <w:tcW w:w="1650" w:type="pct"/>
            <w:vAlign w:val="center"/>
          </w:tcPr>
          <w:p w14:paraId="4EE7C7D2" w14:textId="77777777" w:rsidR="00C43169" w:rsidRPr="00D03325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B67C8" w:rsidRPr="00CE4BAD" w14:paraId="73C9A2A4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70C01A61" w14:textId="434C93AB" w:rsidR="00CB67C8" w:rsidRDefault="00CB67C8" w:rsidP="00515F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Fastställa vilken information som ska exporteras och bevaras i e-arkivet respektive vad som kan gallras. Gallringsbegäran.</w:t>
            </w:r>
          </w:p>
        </w:tc>
        <w:tc>
          <w:tcPr>
            <w:tcW w:w="1645" w:type="pct"/>
          </w:tcPr>
          <w:p w14:paraId="0BD9D983" w14:textId="77777777" w:rsidR="00CB67C8" w:rsidRDefault="00CB67C8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Verksamhetens arkivansvarige</w:t>
            </w:r>
          </w:p>
          <w:p w14:paraId="3F7A2426" w14:textId="77777777" w:rsidR="00CB67C8" w:rsidRDefault="00CB67C8" w:rsidP="003D422B">
            <w:pPr>
              <w:rPr>
                <w:rFonts w:ascii="Times New Roman" w:hAnsi="Times New Roman" w:cs="Times New Roman"/>
              </w:rPr>
            </w:pPr>
          </w:p>
          <w:p w14:paraId="14C0E1F8" w14:textId="407985A6" w:rsidR="00CB67C8" w:rsidRPr="00D03325" w:rsidRDefault="00C80DC2" w:rsidP="00C80D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Stadsarkivets chef/ stadsarkivarie</w:t>
            </w:r>
          </w:p>
        </w:tc>
        <w:tc>
          <w:tcPr>
            <w:tcW w:w="1650" w:type="pct"/>
            <w:vAlign w:val="center"/>
          </w:tcPr>
          <w:p w14:paraId="46A99BC5" w14:textId="77777777" w:rsidR="00CB67C8" w:rsidRPr="00D03325" w:rsidRDefault="00CB67C8" w:rsidP="00CF1ECD">
            <w:pPr>
              <w:rPr>
                <w:rFonts w:ascii="Times New Roman" w:hAnsi="Times New Roman"/>
              </w:rPr>
            </w:pPr>
          </w:p>
        </w:tc>
      </w:tr>
      <w:tr w:rsidR="00C80DC2" w:rsidRPr="00CE4BAD" w14:paraId="3271B286" w14:textId="77777777" w:rsidTr="00C93A6B">
        <w:trPr>
          <w:trHeight w:val="304"/>
        </w:trPr>
        <w:tc>
          <w:tcPr>
            <w:tcW w:w="1705" w:type="pct"/>
            <w:vAlign w:val="center"/>
          </w:tcPr>
          <w:p w14:paraId="5553DCCD" w14:textId="2D3A081C" w:rsidR="00C80DC2" w:rsidRPr="00D03325" w:rsidRDefault="00C80DC2" w:rsidP="00C80DC2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 xml:space="preserve">Informationsklassning med </w:t>
            </w:r>
            <w:r>
              <w:rPr>
                <w:rFonts w:ascii="Times New Roman" w:hAnsi="Times New Roman" w:cs="Times New Roman"/>
              </w:rPr>
              <w:t xml:space="preserve">beslut om sekretess- och GDPR-klassning </w:t>
            </w:r>
          </w:p>
        </w:tc>
        <w:tc>
          <w:tcPr>
            <w:tcW w:w="1645" w:type="pct"/>
          </w:tcPr>
          <w:p w14:paraId="0D4A80A3" w14:textId="77777777" w:rsidR="00C80DC2" w:rsidRPr="00D03325" w:rsidRDefault="00C80DC2" w:rsidP="00C80DC2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>Objektspecialist verksamhet</w:t>
            </w:r>
            <w:r w:rsidRPr="00D03325">
              <w:rPr>
                <w:rFonts w:ascii="Times New Roman" w:hAnsi="Times New Roman" w:cs="Times New Roman"/>
              </w:rPr>
              <w:t xml:space="preserve"> </w:t>
            </w:r>
          </w:p>
          <w:p w14:paraId="7E35B0B9" w14:textId="77777777" w:rsidR="00C80DC2" w:rsidRPr="00D03325" w:rsidRDefault="00C80DC2" w:rsidP="00C80DC2">
            <w:pPr>
              <w:rPr>
                <w:rFonts w:ascii="Times New Roman" w:hAnsi="Times New Roman" w:cs="Times New Roman"/>
              </w:rPr>
            </w:pPr>
          </w:p>
          <w:p w14:paraId="6CC99C4B" w14:textId="77777777" w:rsidR="00C80DC2" w:rsidRPr="00D03325" w:rsidRDefault="00C80DC2" w:rsidP="00C80DC2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Riskanalys tillsammans med säkerhetsenheten</w:t>
            </w:r>
          </w:p>
        </w:tc>
        <w:tc>
          <w:tcPr>
            <w:tcW w:w="1650" w:type="pct"/>
            <w:vAlign w:val="center"/>
          </w:tcPr>
          <w:p w14:paraId="0D7DE974" w14:textId="77777777" w:rsidR="00C80DC2" w:rsidRPr="00D03325" w:rsidRDefault="00C80DC2" w:rsidP="00C80DC2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5BFF0E6F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00CF8B1C" w14:textId="63E44553" w:rsidR="00C43169" w:rsidRPr="00D03325" w:rsidRDefault="00235B9D" w:rsidP="00235B9D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Kvalitetssäkring av information</w:t>
            </w:r>
          </w:p>
        </w:tc>
        <w:tc>
          <w:tcPr>
            <w:tcW w:w="1645" w:type="pct"/>
          </w:tcPr>
          <w:p w14:paraId="47447BBC" w14:textId="77777777" w:rsidR="00C43169" w:rsidRPr="00D03325" w:rsidRDefault="003D422B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Verksamhetsansvarig chef</w:t>
            </w:r>
          </w:p>
          <w:p w14:paraId="35186BB1" w14:textId="50CBA280" w:rsidR="00235B9D" w:rsidRPr="00D03325" w:rsidRDefault="00235B9D" w:rsidP="003D422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650" w:type="pct"/>
            <w:vAlign w:val="center"/>
          </w:tcPr>
          <w:p w14:paraId="04E839D3" w14:textId="77777777" w:rsidR="00C43169" w:rsidRPr="00D03325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23826ACE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2FD61030" w14:textId="11292505" w:rsidR="00C43169" w:rsidRPr="00D03325" w:rsidRDefault="003D422B" w:rsidP="00CF1ECD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Uppdatera förvaltningsplan</w:t>
            </w:r>
          </w:p>
        </w:tc>
        <w:tc>
          <w:tcPr>
            <w:tcW w:w="1645" w:type="pct"/>
          </w:tcPr>
          <w:p w14:paraId="01E49007" w14:textId="56E0C89D" w:rsidR="00C43169" w:rsidRPr="00D03325" w:rsidRDefault="008651ED" w:rsidP="00CF1ECD">
            <w:pPr>
              <w:rPr>
                <w:rFonts w:ascii="Times New Roman" w:hAnsi="Times New Roman" w:cs="Times New Roman"/>
                <w:color w:val="FF0000"/>
              </w:rPr>
            </w:pPr>
            <w:r w:rsidRPr="00D03325">
              <w:rPr>
                <w:rFonts w:ascii="Times New Roman" w:hAnsi="Times New Roman" w:cs="Times New Roman"/>
              </w:rPr>
              <w:t>Objektledare</w:t>
            </w:r>
          </w:p>
        </w:tc>
        <w:tc>
          <w:tcPr>
            <w:tcW w:w="1650" w:type="pct"/>
            <w:vAlign w:val="center"/>
          </w:tcPr>
          <w:p w14:paraId="38760AA0" w14:textId="77777777" w:rsidR="00C43169" w:rsidRPr="00D03325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9C64B1" w:rsidRPr="00CE4BAD" w14:paraId="4C40BF52" w14:textId="77777777" w:rsidTr="003B2BAF">
        <w:trPr>
          <w:trHeight w:val="304"/>
        </w:trPr>
        <w:tc>
          <w:tcPr>
            <w:tcW w:w="1705" w:type="pct"/>
            <w:vAlign w:val="center"/>
          </w:tcPr>
          <w:p w14:paraId="70970639" w14:textId="4689712C" w:rsidR="009C64B1" w:rsidRPr="00D03325" w:rsidRDefault="009C64B1" w:rsidP="00C80DC2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Säkerställa så att det finns referenser till sekretess- och GDPR-klassning i exportuttaget från verksamhetssystemet.</w:t>
            </w:r>
          </w:p>
        </w:tc>
        <w:tc>
          <w:tcPr>
            <w:tcW w:w="1645" w:type="pct"/>
          </w:tcPr>
          <w:p w14:paraId="6CD6BD7A" w14:textId="77777777" w:rsidR="009C64B1" w:rsidRPr="00F23B39" w:rsidRDefault="009C64B1" w:rsidP="009C64B1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052FEC6E" w14:textId="77777777" w:rsidR="009C64B1" w:rsidRPr="00D03325" w:rsidRDefault="009C64B1" w:rsidP="009C64B1">
            <w:pPr>
              <w:rPr>
                <w:rFonts w:ascii="Times New Roman" w:hAnsi="Times New Roman" w:cs="Times New Roman"/>
              </w:rPr>
            </w:pPr>
          </w:p>
          <w:p w14:paraId="1A8DFC39" w14:textId="77777777" w:rsidR="009C64B1" w:rsidRPr="00D03325" w:rsidRDefault="009C64B1" w:rsidP="009C64B1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Leverantören av verksamhetssystemet</w:t>
            </w:r>
          </w:p>
        </w:tc>
        <w:tc>
          <w:tcPr>
            <w:tcW w:w="1650" w:type="pct"/>
            <w:vAlign w:val="center"/>
          </w:tcPr>
          <w:p w14:paraId="5411DC64" w14:textId="77777777" w:rsidR="009C64B1" w:rsidRPr="00D03325" w:rsidRDefault="009C64B1" w:rsidP="009C64B1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7A4DDD8A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331A5D66" w14:textId="3E8F5C2A" w:rsidR="00C43169" w:rsidRPr="00D03325" w:rsidRDefault="00A94BF2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Säkerställa att funktion för export finns i verksamhetssystemet</w:t>
            </w:r>
          </w:p>
        </w:tc>
        <w:tc>
          <w:tcPr>
            <w:tcW w:w="1645" w:type="pct"/>
          </w:tcPr>
          <w:p w14:paraId="14B209C8" w14:textId="71874AF2" w:rsidR="003D422B" w:rsidRPr="00F23B39" w:rsidRDefault="002B205F" w:rsidP="003D422B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6E530AEA" w14:textId="77777777" w:rsidR="002B205F" w:rsidRPr="00D03325" w:rsidRDefault="002B205F" w:rsidP="003D422B">
            <w:pPr>
              <w:rPr>
                <w:rFonts w:ascii="Times New Roman" w:hAnsi="Times New Roman" w:cs="Times New Roman"/>
              </w:rPr>
            </w:pPr>
          </w:p>
          <w:p w14:paraId="7D3D6A41" w14:textId="77777777" w:rsidR="003D422B" w:rsidRDefault="003D422B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Leverantören av verksamhetssystemet</w:t>
            </w:r>
          </w:p>
          <w:p w14:paraId="4EFA64DC" w14:textId="77777777" w:rsidR="009C64B1" w:rsidRPr="00D03325" w:rsidRDefault="009C64B1" w:rsidP="003D422B">
            <w:pPr>
              <w:rPr>
                <w:rFonts w:ascii="Times New Roman" w:hAnsi="Times New Roman" w:cs="Times New Roman"/>
              </w:rPr>
            </w:pPr>
          </w:p>
          <w:p w14:paraId="4003E3E5" w14:textId="6BFE5F6A" w:rsidR="00C43169" w:rsidRPr="00D03325" w:rsidRDefault="00A94BF2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Samråd med S</w:t>
            </w:r>
            <w:r w:rsidR="003D422B" w:rsidRPr="00D03325">
              <w:rPr>
                <w:rFonts w:ascii="Times New Roman" w:hAnsi="Times New Roman" w:cs="Times New Roman"/>
              </w:rPr>
              <w:t>tadsarkivet</w:t>
            </w:r>
          </w:p>
        </w:tc>
        <w:tc>
          <w:tcPr>
            <w:tcW w:w="1650" w:type="pct"/>
            <w:vAlign w:val="center"/>
          </w:tcPr>
          <w:p w14:paraId="704AA2A1" w14:textId="77777777" w:rsidR="00C43169" w:rsidRPr="00D03325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A94BF2" w:rsidRPr="00CE4BAD" w14:paraId="325D5205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54EE1135" w14:textId="3294626E" w:rsidR="00A94BF2" w:rsidRPr="00D03325" w:rsidRDefault="00A94BF2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Säkerställa att funktion för gallring finns i verksamhetssystemet.</w:t>
            </w:r>
          </w:p>
        </w:tc>
        <w:tc>
          <w:tcPr>
            <w:tcW w:w="1645" w:type="pct"/>
          </w:tcPr>
          <w:p w14:paraId="352EE3E7" w14:textId="6B21751B" w:rsidR="002B205F" w:rsidRPr="00F23B39" w:rsidRDefault="002B205F" w:rsidP="00A94BF2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7D9679FA" w14:textId="77777777" w:rsidR="002B205F" w:rsidRPr="00D03325" w:rsidRDefault="002B205F" w:rsidP="00A94BF2">
            <w:pPr>
              <w:rPr>
                <w:rFonts w:ascii="Times New Roman" w:hAnsi="Times New Roman" w:cs="Times New Roman"/>
              </w:rPr>
            </w:pPr>
          </w:p>
          <w:p w14:paraId="7E465C1A" w14:textId="77777777" w:rsidR="00A94BF2" w:rsidRPr="00D03325" w:rsidRDefault="00A94BF2" w:rsidP="00A94BF2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Leverantören av verksamhetssystemet</w:t>
            </w:r>
          </w:p>
          <w:p w14:paraId="4C17001C" w14:textId="77777777" w:rsidR="00A94BF2" w:rsidRPr="00D03325" w:rsidRDefault="00A94BF2" w:rsidP="00CF1E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pct"/>
            <w:vAlign w:val="center"/>
          </w:tcPr>
          <w:p w14:paraId="296C148E" w14:textId="77777777" w:rsidR="00A94BF2" w:rsidRPr="00D03325" w:rsidRDefault="00A94BF2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A94BF2" w:rsidRPr="00CE4BAD" w14:paraId="2DC192D7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313A12DC" w14:textId="33DB2B99" w:rsidR="00A94BF2" w:rsidRPr="00D03325" w:rsidRDefault="005005FF" w:rsidP="003D422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Ta ut testfil på hur uttaget ser ut från verksamhetssystemet.</w:t>
            </w:r>
          </w:p>
        </w:tc>
        <w:tc>
          <w:tcPr>
            <w:tcW w:w="1645" w:type="pct"/>
          </w:tcPr>
          <w:p w14:paraId="6903FCEA" w14:textId="1E371ABC" w:rsidR="005005FF" w:rsidRPr="00F23B39" w:rsidRDefault="002B205F" w:rsidP="005005FF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43095FA2" w14:textId="77777777" w:rsidR="002B205F" w:rsidRPr="00D03325" w:rsidRDefault="002B205F" w:rsidP="005005FF">
            <w:pPr>
              <w:rPr>
                <w:rFonts w:ascii="Times New Roman" w:hAnsi="Times New Roman" w:cs="Times New Roman"/>
              </w:rPr>
            </w:pPr>
          </w:p>
          <w:p w14:paraId="1BF23FF8" w14:textId="3CB97510" w:rsidR="00A94BF2" w:rsidRPr="00D03325" w:rsidRDefault="005005FF" w:rsidP="00BE0E9D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Leve</w:t>
            </w:r>
            <w:r w:rsidR="00BE0E9D" w:rsidRPr="00D03325">
              <w:rPr>
                <w:rFonts w:ascii="Times New Roman" w:hAnsi="Times New Roman" w:cs="Times New Roman"/>
              </w:rPr>
              <w:t>rantören av verksamhetssystemet</w:t>
            </w:r>
          </w:p>
        </w:tc>
        <w:tc>
          <w:tcPr>
            <w:tcW w:w="1650" w:type="pct"/>
            <w:vAlign w:val="center"/>
          </w:tcPr>
          <w:p w14:paraId="378CC07F" w14:textId="77777777" w:rsidR="00A94BF2" w:rsidRPr="00D03325" w:rsidRDefault="00A94BF2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53FD9480" w14:textId="77777777" w:rsidTr="003D422B">
        <w:trPr>
          <w:trHeight w:val="304"/>
        </w:trPr>
        <w:tc>
          <w:tcPr>
            <w:tcW w:w="1705" w:type="pct"/>
            <w:vAlign w:val="center"/>
          </w:tcPr>
          <w:p w14:paraId="5774C940" w14:textId="77777777" w:rsidR="00DD5AA9" w:rsidRPr="00D03325" w:rsidRDefault="00DD5AA9" w:rsidP="00DD5AA9">
            <w:pPr>
              <w:rPr>
                <w:rFonts w:ascii="Times New Roman" w:hAnsi="Times New Roman" w:cs="Times New Roman"/>
              </w:rPr>
            </w:pPr>
          </w:p>
          <w:p w14:paraId="36598AC5" w14:textId="77777777" w:rsidR="00DD5AA9" w:rsidRPr="00D03325" w:rsidRDefault="00DD5AA9" w:rsidP="00A20CB3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Säkerställa att det finns medel för projektet.</w:t>
            </w:r>
          </w:p>
          <w:p w14:paraId="1838FC6F" w14:textId="6B87E54E" w:rsidR="00C43169" w:rsidRPr="00D03325" w:rsidRDefault="00C43169" w:rsidP="003D42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pct"/>
          </w:tcPr>
          <w:p w14:paraId="02F2F7F6" w14:textId="56447617" w:rsidR="00DD5AA9" w:rsidRPr="00D03325" w:rsidRDefault="003D422B" w:rsidP="00A20CB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Verksamhetsansvarig chef</w:t>
            </w:r>
          </w:p>
        </w:tc>
        <w:tc>
          <w:tcPr>
            <w:tcW w:w="1650" w:type="pct"/>
            <w:vAlign w:val="center"/>
          </w:tcPr>
          <w:p w14:paraId="3E1F5B47" w14:textId="77777777" w:rsidR="00C43169" w:rsidRPr="00D03325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14CC73F2" w14:textId="77777777" w:rsidR="00C43169" w:rsidRPr="00C43169" w:rsidRDefault="00C43169" w:rsidP="00C43169"/>
    <w:p w14:paraId="42A306DB" w14:textId="77777777" w:rsidR="00CB033E" w:rsidRDefault="00CB033E">
      <w:pPr>
        <w:rPr>
          <w:rFonts w:ascii="Arial" w:eastAsiaTheme="majorEastAsia" w:hAnsi="Arial" w:cstheme="majorBidi"/>
          <w:b/>
          <w:bCs/>
          <w:sz w:val="26"/>
          <w:szCs w:val="26"/>
        </w:rPr>
      </w:pPr>
      <w:bookmarkStart w:id="5" w:name="_Toc534898536"/>
      <w:bookmarkStart w:id="6" w:name="_Toc473621172"/>
      <w:bookmarkStart w:id="7" w:name="_Toc479855795"/>
      <w:r>
        <w:br w:type="page"/>
      </w:r>
    </w:p>
    <w:p w14:paraId="11EE4F65" w14:textId="3E0AE293" w:rsidR="00CF6970" w:rsidRDefault="00CF6970" w:rsidP="00CF6970">
      <w:pPr>
        <w:pStyle w:val="Rubrik2"/>
      </w:pPr>
      <w:r>
        <w:t>2.1</w:t>
      </w:r>
      <w:r w:rsidRPr="00E719BE">
        <w:t xml:space="preserve"> </w:t>
      </w:r>
      <w:r>
        <w:tab/>
        <w:t>Projektstart</w:t>
      </w:r>
      <w:bookmarkEnd w:id="5"/>
      <w:r w:rsidRPr="00E719BE">
        <w:t xml:space="preserve"> </w:t>
      </w:r>
    </w:p>
    <w:p w14:paraId="1E7F9199" w14:textId="77777777" w:rsidR="00624BEE" w:rsidRDefault="00624BEE" w:rsidP="00624BEE">
      <w:pPr>
        <w:rPr>
          <w:rFonts w:ascii="Times New Roman" w:hAnsi="Times New Roman"/>
        </w:rPr>
      </w:pPr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451"/>
        <w:gridCol w:w="2972"/>
        <w:gridCol w:w="2981"/>
      </w:tblGrid>
      <w:tr w:rsidR="00C43169" w:rsidRPr="001B48AE" w14:paraId="32EBE7C1" w14:textId="77777777" w:rsidTr="00FF6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835" w:type="pct"/>
            <w:vAlign w:val="center"/>
          </w:tcPr>
          <w:p w14:paraId="649C3C76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580" w:type="pct"/>
            <w:vAlign w:val="center"/>
          </w:tcPr>
          <w:p w14:paraId="58C87047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85" w:type="pct"/>
            <w:vAlign w:val="center"/>
          </w:tcPr>
          <w:p w14:paraId="1C8845D6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481396C3" w14:textId="77777777" w:rsidTr="00FF648E">
        <w:trPr>
          <w:trHeight w:val="304"/>
        </w:trPr>
        <w:tc>
          <w:tcPr>
            <w:tcW w:w="1835" w:type="pct"/>
            <w:vAlign w:val="center"/>
          </w:tcPr>
          <w:p w14:paraId="1F2695C1" w14:textId="3F33D6DD" w:rsidR="00C43169" w:rsidRPr="00D03325" w:rsidRDefault="001809CC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D1">
              <w:rPr>
                <w:rFonts w:ascii="Times New Roman" w:hAnsi="Times New Roman" w:cs="Times New Roman"/>
                <w:color w:val="FF0000"/>
              </w:rPr>
              <w:t xml:space="preserve">Projektledare </w:t>
            </w:r>
            <w:r w:rsidRPr="00D03325">
              <w:rPr>
                <w:rFonts w:ascii="Times New Roman" w:hAnsi="Times New Roman" w:cs="Times New Roman"/>
              </w:rPr>
              <w:t>utses</w:t>
            </w:r>
          </w:p>
        </w:tc>
        <w:tc>
          <w:tcPr>
            <w:tcW w:w="1580" w:type="pct"/>
          </w:tcPr>
          <w:p w14:paraId="264BE142" w14:textId="5E9670AD" w:rsidR="0086443B" w:rsidRPr="00D03325" w:rsidRDefault="001809CC" w:rsidP="00F82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325">
              <w:rPr>
                <w:rFonts w:ascii="Times New Roman" w:hAnsi="Times New Roman" w:cs="Times New Roman"/>
              </w:rPr>
              <w:t>Verksamhetsansvarig chef</w:t>
            </w:r>
          </w:p>
        </w:tc>
        <w:tc>
          <w:tcPr>
            <w:tcW w:w="1585" w:type="pct"/>
            <w:vAlign w:val="center"/>
          </w:tcPr>
          <w:p w14:paraId="480D7A24" w14:textId="77777777" w:rsidR="00C43169" w:rsidRPr="00CE4BAD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169" w:rsidRPr="00CE4BAD" w14:paraId="777DCA55" w14:textId="77777777" w:rsidTr="00FF648E">
        <w:trPr>
          <w:trHeight w:val="304"/>
        </w:trPr>
        <w:tc>
          <w:tcPr>
            <w:tcW w:w="1835" w:type="pct"/>
            <w:vAlign w:val="center"/>
          </w:tcPr>
          <w:p w14:paraId="6E8B856F" w14:textId="71C72809" w:rsidR="001809CC" w:rsidRPr="00D03325" w:rsidRDefault="001809CC" w:rsidP="001809CC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Projektgrupp utses:</w:t>
            </w:r>
          </w:p>
          <w:p w14:paraId="6218E648" w14:textId="01DED277" w:rsidR="00C43169" w:rsidRPr="00D03325" w:rsidRDefault="001809CC" w:rsidP="0086443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 xml:space="preserve">- </w:t>
            </w:r>
            <w:r w:rsidR="008651ED" w:rsidRPr="00F23B39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  <w:p w14:paraId="35BF617B" w14:textId="4C0D4886" w:rsidR="00644A3E" w:rsidRPr="009C048E" w:rsidRDefault="00BB22ED" w:rsidP="0086443B">
            <w:pPr>
              <w:rPr>
                <w:rFonts w:ascii="Times New Roman" w:hAnsi="Times New Roman" w:cs="Times New Roman"/>
                <w:color w:val="00B050"/>
              </w:rPr>
            </w:pPr>
            <w:r w:rsidRPr="00D03325">
              <w:rPr>
                <w:rFonts w:ascii="Times New Roman" w:hAnsi="Times New Roman" w:cs="Times New Roman"/>
              </w:rPr>
              <w:t xml:space="preserve">- </w:t>
            </w:r>
            <w:r w:rsidR="00644A3E" w:rsidRPr="009C048E">
              <w:rPr>
                <w:rFonts w:ascii="Times New Roman" w:hAnsi="Times New Roman" w:cs="Times New Roman"/>
                <w:color w:val="00B050"/>
              </w:rPr>
              <w:t xml:space="preserve">Objektspecialist </w:t>
            </w:r>
            <w:r w:rsidR="009C048E" w:rsidRPr="009C048E">
              <w:rPr>
                <w:rFonts w:ascii="Times New Roman" w:hAnsi="Times New Roman" w:cs="Times New Roman"/>
                <w:color w:val="00B050"/>
              </w:rPr>
              <w:t xml:space="preserve">verksamhet </w:t>
            </w:r>
            <w:r w:rsidR="00644A3E" w:rsidRPr="009C048E">
              <w:rPr>
                <w:rFonts w:ascii="Times New Roman" w:hAnsi="Times New Roman" w:cs="Times New Roman"/>
                <w:color w:val="00B050"/>
              </w:rPr>
              <w:t xml:space="preserve">IT </w:t>
            </w:r>
          </w:p>
          <w:p w14:paraId="1266C97E" w14:textId="197B6FAA" w:rsidR="0086443B" w:rsidRPr="00D03325" w:rsidRDefault="0086443B" w:rsidP="0086443B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 xml:space="preserve">- </w:t>
            </w:r>
            <w:r w:rsidR="003B2BAF" w:rsidRPr="009C048E">
              <w:rPr>
                <w:rFonts w:ascii="Times New Roman" w:hAnsi="Times New Roman" w:cs="Times New Roman"/>
                <w:color w:val="00B0F0"/>
              </w:rPr>
              <w:t>Objektspecialist</w:t>
            </w:r>
            <w:r w:rsidR="003B2BAF">
              <w:rPr>
                <w:rFonts w:ascii="Times New Roman" w:hAnsi="Times New Roman" w:cs="Times New Roman"/>
              </w:rPr>
              <w:t xml:space="preserve"> </w:t>
            </w:r>
            <w:r w:rsidR="003B2BAF" w:rsidRPr="009C048E">
              <w:rPr>
                <w:rFonts w:ascii="Times New Roman" w:hAnsi="Times New Roman" w:cs="Times New Roman"/>
                <w:color w:val="00B0F0"/>
              </w:rPr>
              <w:t xml:space="preserve">verksamhet </w:t>
            </w:r>
            <w:r w:rsidR="00AC6167">
              <w:rPr>
                <w:rFonts w:ascii="Times New Roman" w:hAnsi="Times New Roman" w:cs="Times New Roman"/>
                <w:color w:val="00B0F0"/>
              </w:rPr>
              <w:br/>
            </w:r>
            <w:r w:rsidR="003B2BAF" w:rsidRPr="009C048E">
              <w:rPr>
                <w:rFonts w:ascii="Times New Roman" w:hAnsi="Times New Roman" w:cs="Times New Roman"/>
                <w:color w:val="00B0F0"/>
              </w:rPr>
              <w:t>e-arkiv</w:t>
            </w:r>
          </w:p>
          <w:p w14:paraId="328B8EF5" w14:textId="62837407" w:rsidR="0086443B" w:rsidRPr="00D03325" w:rsidRDefault="0086443B" w:rsidP="00864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167">
              <w:rPr>
                <w:rFonts w:ascii="Times New Roman" w:hAnsi="Times New Roman" w:cs="Times New Roman"/>
                <w:color w:val="7030A0"/>
              </w:rPr>
              <w:t xml:space="preserve">- </w:t>
            </w:r>
            <w:r w:rsidR="00644A3E" w:rsidRPr="00AC6167">
              <w:rPr>
                <w:rFonts w:ascii="Times New Roman" w:hAnsi="Times New Roman" w:cs="Times New Roman"/>
                <w:color w:val="7030A0"/>
              </w:rPr>
              <w:t xml:space="preserve">Objektspecialist </w:t>
            </w:r>
            <w:r w:rsidR="00A20CB3" w:rsidRPr="00AC6167">
              <w:rPr>
                <w:rFonts w:ascii="Times New Roman" w:hAnsi="Times New Roman" w:cs="Times New Roman"/>
                <w:color w:val="7030A0"/>
              </w:rPr>
              <w:t>IT</w:t>
            </w:r>
            <w:r w:rsidR="002B205F" w:rsidRPr="00AC6167">
              <w:rPr>
                <w:rFonts w:ascii="Times New Roman" w:hAnsi="Times New Roman" w:cs="Times New Roman"/>
                <w:color w:val="7030A0"/>
              </w:rPr>
              <w:t xml:space="preserve"> e-arkiv</w:t>
            </w:r>
          </w:p>
        </w:tc>
        <w:tc>
          <w:tcPr>
            <w:tcW w:w="1580" w:type="pct"/>
          </w:tcPr>
          <w:p w14:paraId="2EF817DC" w14:textId="47C30A2C" w:rsidR="00C43169" w:rsidRPr="00D03325" w:rsidRDefault="001809CC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D1">
              <w:rPr>
                <w:rFonts w:ascii="Times New Roman" w:hAnsi="Times New Roman" w:cs="Times New Roman"/>
                <w:color w:val="FF0000"/>
              </w:rPr>
              <w:t>Projektledare</w:t>
            </w:r>
            <w:r w:rsidR="0086443B" w:rsidRPr="00F535D1">
              <w:rPr>
                <w:rFonts w:ascii="Times New Roman" w:hAnsi="Times New Roman" w:cs="Times New Roman"/>
                <w:color w:val="FF0000"/>
              </w:rPr>
              <w:t>n</w:t>
            </w:r>
            <w:r w:rsidRPr="00F535D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D03325">
              <w:rPr>
                <w:rFonts w:ascii="Times New Roman" w:hAnsi="Times New Roman" w:cs="Times New Roman"/>
              </w:rPr>
              <w:t xml:space="preserve">i samråd med verksamhetens </w:t>
            </w:r>
            <w:r w:rsidR="00A20CB3" w:rsidRPr="00D03325">
              <w:rPr>
                <w:rFonts w:ascii="Times New Roman" w:hAnsi="Times New Roman" w:cs="Times New Roman"/>
              </w:rPr>
              <w:t xml:space="preserve">arkivansvarige </w:t>
            </w:r>
            <w:r w:rsidR="003D30D4">
              <w:rPr>
                <w:rFonts w:ascii="Times New Roman" w:hAnsi="Times New Roman" w:cs="Times New Roman"/>
              </w:rPr>
              <w:t>och S</w:t>
            </w:r>
            <w:r w:rsidR="00A20CB3" w:rsidRPr="00D03325">
              <w:rPr>
                <w:rFonts w:ascii="Times New Roman" w:hAnsi="Times New Roman" w:cs="Times New Roman"/>
              </w:rPr>
              <w:t>tadsarkivet</w:t>
            </w:r>
          </w:p>
        </w:tc>
        <w:tc>
          <w:tcPr>
            <w:tcW w:w="1585" w:type="pct"/>
            <w:vAlign w:val="center"/>
          </w:tcPr>
          <w:p w14:paraId="7EB81801" w14:textId="77777777" w:rsidR="00C43169" w:rsidRPr="00CE4BAD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169" w:rsidRPr="00CE4BAD" w14:paraId="7932EE8A" w14:textId="77777777" w:rsidTr="00FF648E">
        <w:trPr>
          <w:trHeight w:val="304"/>
        </w:trPr>
        <w:tc>
          <w:tcPr>
            <w:tcW w:w="1835" w:type="pct"/>
            <w:vAlign w:val="center"/>
          </w:tcPr>
          <w:p w14:paraId="2FC81558" w14:textId="687BEAF6" w:rsidR="00C43169" w:rsidRPr="00D03325" w:rsidRDefault="001809CC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325">
              <w:rPr>
                <w:rFonts w:ascii="Times New Roman" w:hAnsi="Times New Roman" w:cs="Times New Roman"/>
              </w:rPr>
              <w:t>Eventuella övriga roller utses</w:t>
            </w:r>
          </w:p>
        </w:tc>
        <w:tc>
          <w:tcPr>
            <w:tcW w:w="1580" w:type="pct"/>
          </w:tcPr>
          <w:p w14:paraId="29E78B31" w14:textId="1E932DD4" w:rsidR="00C43169" w:rsidRPr="00D03325" w:rsidRDefault="0086443B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D1">
              <w:rPr>
                <w:rFonts w:ascii="Times New Roman" w:hAnsi="Times New Roman" w:cs="Times New Roman"/>
                <w:color w:val="FF0000"/>
              </w:rPr>
              <w:t xml:space="preserve">Projektledaren </w:t>
            </w:r>
            <w:r w:rsidRPr="00D03325">
              <w:rPr>
                <w:rFonts w:ascii="Times New Roman" w:hAnsi="Times New Roman" w:cs="Times New Roman"/>
              </w:rPr>
              <w:t>i samråd med ve</w:t>
            </w:r>
            <w:r w:rsidR="003D30D4">
              <w:rPr>
                <w:rFonts w:ascii="Times New Roman" w:hAnsi="Times New Roman" w:cs="Times New Roman"/>
              </w:rPr>
              <w:t>rksamhetens arkivansvarige och S</w:t>
            </w:r>
            <w:r w:rsidRPr="00D03325">
              <w:rPr>
                <w:rFonts w:ascii="Times New Roman" w:hAnsi="Times New Roman" w:cs="Times New Roman"/>
              </w:rPr>
              <w:t>tadsarkivet</w:t>
            </w:r>
          </w:p>
        </w:tc>
        <w:tc>
          <w:tcPr>
            <w:tcW w:w="1585" w:type="pct"/>
            <w:vAlign w:val="center"/>
          </w:tcPr>
          <w:p w14:paraId="32D38F73" w14:textId="77777777" w:rsidR="00C43169" w:rsidRPr="00CE4BAD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169" w:rsidRPr="00CE4BAD" w14:paraId="281DF910" w14:textId="77777777" w:rsidTr="00FF648E">
        <w:trPr>
          <w:trHeight w:val="304"/>
        </w:trPr>
        <w:tc>
          <w:tcPr>
            <w:tcW w:w="1835" w:type="pct"/>
            <w:vAlign w:val="center"/>
          </w:tcPr>
          <w:p w14:paraId="31F61414" w14:textId="255343BF" w:rsidR="00C43169" w:rsidRPr="00D03325" w:rsidRDefault="001809CC" w:rsidP="008651ED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 xml:space="preserve">Återkoppling till </w:t>
            </w:r>
            <w:r w:rsidR="00644A3E" w:rsidRPr="00D03325">
              <w:rPr>
                <w:rFonts w:ascii="Times New Roman" w:hAnsi="Times New Roman" w:cs="Times New Roman"/>
              </w:rPr>
              <w:t>objekt</w:t>
            </w:r>
            <w:r w:rsidR="008651ED" w:rsidRPr="00D03325">
              <w:rPr>
                <w:rFonts w:ascii="Times New Roman" w:hAnsi="Times New Roman" w:cs="Times New Roman"/>
              </w:rPr>
              <w:t>ledaren</w:t>
            </w:r>
          </w:p>
        </w:tc>
        <w:tc>
          <w:tcPr>
            <w:tcW w:w="1580" w:type="pct"/>
          </w:tcPr>
          <w:p w14:paraId="486D0521" w14:textId="2EBE3297" w:rsidR="00C43169" w:rsidRPr="00D03325" w:rsidRDefault="001809CC" w:rsidP="00CF1ECD">
            <w:pPr>
              <w:rPr>
                <w:rFonts w:ascii="Times New Roman" w:hAnsi="Times New Roman" w:cs="Times New Roman"/>
                <w:color w:val="FF0000"/>
              </w:rPr>
            </w:pPr>
            <w:r w:rsidRPr="00F535D1">
              <w:rPr>
                <w:rFonts w:ascii="Times New Roman" w:hAnsi="Times New Roman" w:cs="Times New Roman"/>
                <w:color w:val="FF0000"/>
              </w:rPr>
              <w:t>Projektledare</w:t>
            </w:r>
          </w:p>
        </w:tc>
        <w:tc>
          <w:tcPr>
            <w:tcW w:w="1585" w:type="pct"/>
            <w:vAlign w:val="center"/>
          </w:tcPr>
          <w:p w14:paraId="196A8FDE" w14:textId="3CB9C54D" w:rsidR="00C43169" w:rsidRPr="00CE4BAD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1809CC" w:rsidRPr="00CE4BAD" w14:paraId="38DD9A19" w14:textId="77777777" w:rsidTr="00FF648E">
        <w:trPr>
          <w:trHeight w:val="304"/>
        </w:trPr>
        <w:tc>
          <w:tcPr>
            <w:tcW w:w="1835" w:type="pct"/>
            <w:vAlign w:val="center"/>
          </w:tcPr>
          <w:p w14:paraId="03C6BE3B" w14:textId="36483252" w:rsidR="001809CC" w:rsidRPr="00D03325" w:rsidRDefault="001809CC" w:rsidP="001809CC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Projektplan</w:t>
            </w:r>
            <w:r w:rsidR="009668DA" w:rsidRPr="00D03325">
              <w:rPr>
                <w:rFonts w:ascii="Times New Roman" w:hAnsi="Times New Roman" w:cs="Times New Roman"/>
              </w:rPr>
              <w:t>/Uppdragsbeskrivning</w:t>
            </w:r>
            <w:r w:rsidRPr="00D03325">
              <w:rPr>
                <w:rFonts w:ascii="Times New Roman" w:hAnsi="Times New Roman" w:cs="Times New Roman"/>
              </w:rPr>
              <w:t xml:space="preserve"> med tidsplan</w:t>
            </w:r>
          </w:p>
        </w:tc>
        <w:tc>
          <w:tcPr>
            <w:tcW w:w="1580" w:type="pct"/>
          </w:tcPr>
          <w:p w14:paraId="7A7C9B19" w14:textId="41323D85" w:rsidR="001809CC" w:rsidRPr="00D03325" w:rsidRDefault="006D473A" w:rsidP="001809CC">
            <w:pPr>
              <w:rPr>
                <w:rFonts w:ascii="Times New Roman" w:hAnsi="Times New Roman" w:cs="Times New Roman"/>
                <w:color w:val="FF0000"/>
              </w:rPr>
            </w:pPr>
            <w:r w:rsidRPr="00F535D1">
              <w:rPr>
                <w:rFonts w:ascii="Times New Roman" w:hAnsi="Times New Roman" w:cs="Times New Roman"/>
                <w:color w:val="FF0000"/>
              </w:rPr>
              <w:t>Projektledare</w:t>
            </w:r>
          </w:p>
        </w:tc>
        <w:tc>
          <w:tcPr>
            <w:tcW w:w="1585" w:type="pct"/>
          </w:tcPr>
          <w:p w14:paraId="1956FABB" w14:textId="28E3AB60" w:rsidR="001809CC" w:rsidRPr="00CE4BAD" w:rsidRDefault="001809CC" w:rsidP="001809CC">
            <w:pPr>
              <w:rPr>
                <w:rFonts w:ascii="Times New Roman" w:hAnsi="Times New Roman" w:cs="Times New Roman"/>
              </w:rPr>
            </w:pPr>
          </w:p>
        </w:tc>
      </w:tr>
      <w:tr w:rsidR="001809CC" w:rsidRPr="00CE4BAD" w14:paraId="3D0F42BE" w14:textId="77777777" w:rsidTr="00FF648E">
        <w:trPr>
          <w:trHeight w:val="304"/>
        </w:trPr>
        <w:tc>
          <w:tcPr>
            <w:tcW w:w="1835" w:type="pct"/>
            <w:vAlign w:val="center"/>
          </w:tcPr>
          <w:p w14:paraId="286D7378" w14:textId="2DB08EB0" w:rsidR="001809CC" w:rsidRPr="00D03325" w:rsidRDefault="006D473A" w:rsidP="001809CC">
            <w:pPr>
              <w:rPr>
                <w:rFonts w:ascii="Times New Roman" w:hAnsi="Times New Roman" w:cs="Times New Roman"/>
              </w:rPr>
            </w:pPr>
            <w:r w:rsidRPr="00D03325">
              <w:rPr>
                <w:rFonts w:ascii="Times New Roman" w:hAnsi="Times New Roman" w:cs="Times New Roman"/>
              </w:rPr>
              <w:t>Ev. behov av egen riskanalys</w:t>
            </w:r>
          </w:p>
        </w:tc>
        <w:tc>
          <w:tcPr>
            <w:tcW w:w="1580" w:type="pct"/>
          </w:tcPr>
          <w:p w14:paraId="09F399E4" w14:textId="5DDD1423" w:rsidR="001809CC" w:rsidRPr="00D03325" w:rsidRDefault="006D473A" w:rsidP="001809CC">
            <w:pPr>
              <w:rPr>
                <w:rFonts w:ascii="Times New Roman" w:hAnsi="Times New Roman" w:cs="Times New Roman"/>
                <w:color w:val="FF0000"/>
              </w:rPr>
            </w:pPr>
            <w:r w:rsidRPr="00D03325">
              <w:rPr>
                <w:rFonts w:ascii="Times New Roman" w:hAnsi="Times New Roman" w:cs="Times New Roman"/>
              </w:rPr>
              <w:t>Säkerhetssamordnare</w:t>
            </w:r>
          </w:p>
        </w:tc>
        <w:tc>
          <w:tcPr>
            <w:tcW w:w="1585" w:type="pct"/>
            <w:vAlign w:val="center"/>
          </w:tcPr>
          <w:p w14:paraId="61636464" w14:textId="77777777" w:rsidR="001809CC" w:rsidRPr="00CE4BAD" w:rsidRDefault="001809CC" w:rsidP="001809CC">
            <w:pPr>
              <w:rPr>
                <w:rFonts w:ascii="Times New Roman" w:hAnsi="Times New Roman" w:cs="Times New Roman"/>
              </w:rPr>
            </w:pPr>
          </w:p>
        </w:tc>
      </w:tr>
    </w:tbl>
    <w:p w14:paraId="21203F1E" w14:textId="77777777" w:rsidR="00D03325" w:rsidRDefault="00D03325" w:rsidP="009668DA"/>
    <w:p w14:paraId="0ABF5161" w14:textId="1C380BD2" w:rsidR="009668DA" w:rsidRPr="00D03325" w:rsidRDefault="009668DA" w:rsidP="009668DA">
      <w:pPr>
        <w:rPr>
          <w:u w:val="single"/>
        </w:rPr>
      </w:pPr>
      <w:r w:rsidRPr="00D03325">
        <w:rPr>
          <w:u w:val="single"/>
        </w:rPr>
        <w:t>Mall för uppdragsbeskrivning</w:t>
      </w:r>
    </w:p>
    <w:p w14:paraId="68A1A4B1" w14:textId="77777777" w:rsidR="009668DA" w:rsidRDefault="009668DA" w:rsidP="009668DA"/>
    <w:p w14:paraId="2D2A31E2" w14:textId="15E02061" w:rsidR="009668DA" w:rsidRDefault="009668DA" w:rsidP="009668DA">
      <w:r>
        <w:t>Följande rubriker bör finnas med:</w:t>
      </w:r>
    </w:p>
    <w:p w14:paraId="65D2B5F3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Mål</w:t>
      </w:r>
    </w:p>
    <w:p w14:paraId="5F9B251C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Förutsättningar</w:t>
      </w:r>
    </w:p>
    <w:p w14:paraId="5DEB8A59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Informationsvärdering, vad ska bevaras, gallras</w:t>
      </w:r>
    </w:p>
    <w:p w14:paraId="302756BE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Informationssäkerhetsklassning</w:t>
      </w:r>
    </w:p>
    <w:p w14:paraId="70378BC4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Tekniska förutsättningar</w:t>
      </w:r>
    </w:p>
    <w:p w14:paraId="1DF9C8C1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Format</w:t>
      </w:r>
    </w:p>
    <w:p w14:paraId="129752FB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Organisation och kontaktpersoner</w:t>
      </w:r>
    </w:p>
    <w:p w14:paraId="525729DE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F535D1">
        <w:rPr>
          <w:rFonts w:ascii="Times New Roman" w:hAnsi="Times New Roman"/>
          <w:color w:val="FF0000"/>
        </w:rPr>
        <w:t xml:space="preserve">Projektledare </w:t>
      </w:r>
      <w:r w:rsidRPr="00CF6970">
        <w:rPr>
          <w:rFonts w:ascii="Times New Roman" w:hAnsi="Times New Roman"/>
        </w:rPr>
        <w:t xml:space="preserve">(e-administratör) </w:t>
      </w:r>
    </w:p>
    <w:p w14:paraId="74EE1CCF" w14:textId="4DE03A08" w:rsidR="009668DA" w:rsidRPr="00CF6970" w:rsidRDefault="00A20CB3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Kundansvarig</w:t>
      </w:r>
    </w:p>
    <w:p w14:paraId="6DD4385E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Arkivansvarig</w:t>
      </w:r>
    </w:p>
    <w:p w14:paraId="01836211" w14:textId="2901EF88" w:rsidR="009668DA" w:rsidRDefault="00D03325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Objektledare</w:t>
      </w:r>
    </w:p>
    <w:p w14:paraId="30429DD9" w14:textId="2F7781F5" w:rsidR="00926BD2" w:rsidRPr="00CF6970" w:rsidRDefault="00926BD2" w:rsidP="009668DA">
      <w:pPr>
        <w:numPr>
          <w:ilvl w:val="1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>Objektspecialis</w:t>
      </w:r>
      <w:r w:rsidR="00AC6167">
        <w:rPr>
          <w:rFonts w:ascii="Times New Roman" w:hAnsi="Times New Roman"/>
        </w:rPr>
        <w:t>t</w:t>
      </w:r>
      <w:r>
        <w:rPr>
          <w:rFonts w:ascii="Times New Roman" w:hAnsi="Times New Roman"/>
        </w:rPr>
        <w:t>er</w:t>
      </w:r>
    </w:p>
    <w:p w14:paraId="2855D9A7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Stadsarkivet</w:t>
      </w:r>
    </w:p>
    <w:p w14:paraId="008BAD58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Finansiering</w:t>
      </w:r>
    </w:p>
    <w:p w14:paraId="0985C780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Behov</w:t>
      </w:r>
    </w:p>
    <w:p w14:paraId="6C433002" w14:textId="7AD6306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 xml:space="preserve">Behov av återsökning från olika roller (legala aspekter, </w:t>
      </w:r>
      <w:r w:rsidR="00CF6970">
        <w:rPr>
          <w:rFonts w:ascii="Times New Roman" w:hAnsi="Times New Roman"/>
        </w:rPr>
        <w:br/>
      </w:r>
      <w:r w:rsidRPr="00CF6970">
        <w:rPr>
          <w:rFonts w:ascii="Times New Roman" w:hAnsi="Times New Roman"/>
        </w:rPr>
        <w:t>verksamhet, forskning)</w:t>
      </w:r>
    </w:p>
    <w:p w14:paraId="6895BAC1" w14:textId="77777777" w:rsidR="009668DA" w:rsidRPr="00CF6970" w:rsidRDefault="009668DA" w:rsidP="009668DA">
      <w:pPr>
        <w:numPr>
          <w:ilvl w:val="0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Plan</w:t>
      </w:r>
    </w:p>
    <w:p w14:paraId="532A6C08" w14:textId="77777777" w:rsidR="009668DA" w:rsidRPr="00CF6970" w:rsidRDefault="009668DA" w:rsidP="009668DA">
      <w:pPr>
        <w:numPr>
          <w:ilvl w:val="1"/>
          <w:numId w:val="26"/>
        </w:numPr>
        <w:rPr>
          <w:rFonts w:ascii="Times New Roman" w:hAnsi="Times New Roman"/>
        </w:rPr>
      </w:pPr>
      <w:r w:rsidRPr="00CF6970">
        <w:rPr>
          <w:rFonts w:ascii="Times New Roman" w:hAnsi="Times New Roman"/>
        </w:rPr>
        <w:t>Genomförandeplan</w:t>
      </w:r>
    </w:p>
    <w:p w14:paraId="06CC4729" w14:textId="77777777" w:rsidR="009668DA" w:rsidRDefault="009668DA" w:rsidP="009668DA"/>
    <w:p w14:paraId="692CB39B" w14:textId="77777777" w:rsidR="00CB033E" w:rsidRDefault="00CB033E">
      <w:pPr>
        <w:rPr>
          <w:rFonts w:ascii="Arial" w:eastAsiaTheme="majorEastAsia" w:hAnsi="Arial" w:cstheme="majorBidi"/>
          <w:b/>
          <w:bCs/>
          <w:sz w:val="26"/>
          <w:szCs w:val="26"/>
        </w:rPr>
      </w:pPr>
      <w:bookmarkStart w:id="8" w:name="_Toc534898537"/>
      <w:r>
        <w:br w:type="page"/>
      </w:r>
    </w:p>
    <w:p w14:paraId="40F04AE7" w14:textId="034AD727" w:rsidR="00D36C36" w:rsidRDefault="00624BEE" w:rsidP="00D36C36">
      <w:pPr>
        <w:pStyle w:val="Rubrik2"/>
      </w:pPr>
      <w:r>
        <w:t>2</w:t>
      </w:r>
      <w:r w:rsidR="00D36C36">
        <w:t>.2.1</w:t>
      </w:r>
      <w:r w:rsidR="00D36C36" w:rsidRPr="00E719BE">
        <w:t xml:space="preserve"> </w:t>
      </w:r>
      <w:r w:rsidR="00D36C36">
        <w:tab/>
      </w:r>
      <w:bookmarkEnd w:id="6"/>
      <w:r w:rsidR="00D36C36">
        <w:t>Utreda och kartlägga</w:t>
      </w:r>
      <w:bookmarkEnd w:id="7"/>
      <w:bookmarkEnd w:id="8"/>
      <w:r w:rsidR="00D36C36" w:rsidRPr="00E719BE">
        <w:t xml:space="preserve"> </w:t>
      </w:r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C43169" w:rsidRPr="001B48AE" w14:paraId="11AED2F1" w14:textId="77777777" w:rsidTr="006D4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5E9D4C20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537E4941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2ECD3674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3F9C0CCD" w14:textId="77777777" w:rsidTr="006D473A">
        <w:trPr>
          <w:trHeight w:val="304"/>
        </w:trPr>
        <w:tc>
          <w:tcPr>
            <w:tcW w:w="1576" w:type="pct"/>
            <w:vAlign w:val="center"/>
          </w:tcPr>
          <w:p w14:paraId="7ADF1002" w14:textId="35D19427" w:rsidR="00C43169" w:rsidRPr="00085AAE" w:rsidRDefault="006D473A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AAE">
              <w:rPr>
                <w:rFonts w:ascii="Times New Roman" w:hAnsi="Times New Roman" w:cs="Times New Roman"/>
              </w:rPr>
              <w:t>Dokumentation av information i verksamhetssystem</w:t>
            </w:r>
          </w:p>
        </w:tc>
        <w:tc>
          <w:tcPr>
            <w:tcW w:w="1903" w:type="pct"/>
          </w:tcPr>
          <w:p w14:paraId="5A762039" w14:textId="0D2CF659" w:rsidR="00C43169" w:rsidRPr="00F23B39" w:rsidRDefault="00085AAE" w:rsidP="00D13330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>Objektspecialist</w:t>
            </w:r>
            <w:r w:rsidR="00D13330" w:rsidRPr="00F23B39">
              <w:rPr>
                <w:rFonts w:ascii="Times New Roman" w:hAnsi="Times New Roman" w:cs="Times New Roman"/>
                <w:color w:val="92D050"/>
              </w:rPr>
              <w:t xml:space="preserve"> verksamhet</w:t>
            </w:r>
          </w:p>
        </w:tc>
        <w:tc>
          <w:tcPr>
            <w:tcW w:w="1521" w:type="pct"/>
            <w:vAlign w:val="center"/>
          </w:tcPr>
          <w:p w14:paraId="00BF2286" w14:textId="77777777" w:rsidR="00C43169" w:rsidRPr="00085AAE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169" w:rsidRPr="00CE4BAD" w14:paraId="008FCE77" w14:textId="77777777" w:rsidTr="006D473A">
        <w:trPr>
          <w:trHeight w:val="304"/>
        </w:trPr>
        <w:tc>
          <w:tcPr>
            <w:tcW w:w="1576" w:type="pct"/>
            <w:vAlign w:val="center"/>
          </w:tcPr>
          <w:p w14:paraId="60A3EF0F" w14:textId="6D00D16F" w:rsidR="00C43169" w:rsidRPr="00085AAE" w:rsidRDefault="006D473A" w:rsidP="00AC6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AAE">
              <w:rPr>
                <w:rFonts w:ascii="Times New Roman" w:hAnsi="Times New Roman" w:cs="Times New Roman"/>
              </w:rPr>
              <w:t>Kartläggning av i</w:t>
            </w:r>
            <w:r w:rsidR="00AC6EA7" w:rsidRPr="00085AAE">
              <w:rPr>
                <w:rFonts w:ascii="Times New Roman" w:hAnsi="Times New Roman" w:cs="Times New Roman"/>
              </w:rPr>
              <w:t xml:space="preserve">nformation i verksamhetssystem (enligt </w:t>
            </w:r>
            <w:r w:rsidR="00AC6167">
              <w:rPr>
                <w:rFonts w:ascii="Times New Roman" w:hAnsi="Times New Roman" w:cs="Times New Roman"/>
              </w:rPr>
              <w:t>informations</w:t>
            </w:r>
            <w:r w:rsidR="00AC6EA7" w:rsidRPr="00085AAE">
              <w:rPr>
                <w:rFonts w:ascii="Times New Roman" w:hAnsi="Times New Roman" w:cs="Times New Roman"/>
              </w:rPr>
              <w:t>thanteringsplan)</w:t>
            </w:r>
          </w:p>
        </w:tc>
        <w:tc>
          <w:tcPr>
            <w:tcW w:w="1903" w:type="pct"/>
          </w:tcPr>
          <w:p w14:paraId="0C170EE9" w14:textId="41449D77" w:rsidR="00C43169" w:rsidRPr="00F23B39" w:rsidRDefault="00085AAE" w:rsidP="00CF1EC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521" w:type="pct"/>
            <w:vAlign w:val="center"/>
          </w:tcPr>
          <w:p w14:paraId="6BA3A8CE" w14:textId="77777777" w:rsidR="00C43169" w:rsidRPr="00085AAE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169" w:rsidRPr="00CE4BAD" w14:paraId="58F68F38" w14:textId="77777777" w:rsidTr="006D473A">
        <w:trPr>
          <w:trHeight w:val="304"/>
        </w:trPr>
        <w:tc>
          <w:tcPr>
            <w:tcW w:w="1576" w:type="pct"/>
            <w:vAlign w:val="center"/>
          </w:tcPr>
          <w:p w14:paraId="27F066CD" w14:textId="7DA45757" w:rsidR="00C43169" w:rsidRPr="00085AAE" w:rsidRDefault="006D473A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AAE">
              <w:rPr>
                <w:rFonts w:ascii="Times New Roman" w:hAnsi="Times New Roman" w:cs="Times New Roman"/>
              </w:rPr>
              <w:t>Identifiera ev</w:t>
            </w:r>
            <w:r w:rsidR="00926BD2">
              <w:rPr>
                <w:rFonts w:ascii="Times New Roman" w:hAnsi="Times New Roman" w:cs="Times New Roman"/>
              </w:rPr>
              <w:t xml:space="preserve">entuell sekretessklassad och </w:t>
            </w:r>
            <w:r w:rsidR="00AC6EA7" w:rsidRPr="00085AAE">
              <w:rPr>
                <w:rFonts w:ascii="Times New Roman" w:hAnsi="Times New Roman" w:cs="Times New Roman"/>
              </w:rPr>
              <w:t>GDPR</w:t>
            </w:r>
            <w:r w:rsidRPr="00085AAE">
              <w:rPr>
                <w:rFonts w:ascii="Times New Roman" w:hAnsi="Times New Roman" w:cs="Times New Roman"/>
              </w:rPr>
              <w:t>-klassad information</w:t>
            </w:r>
          </w:p>
        </w:tc>
        <w:tc>
          <w:tcPr>
            <w:tcW w:w="1903" w:type="pct"/>
          </w:tcPr>
          <w:p w14:paraId="4CA48976" w14:textId="0AAA16BA" w:rsidR="00C43169" w:rsidRPr="00F23B39" w:rsidRDefault="00085AAE" w:rsidP="00CF1EC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521" w:type="pct"/>
            <w:vAlign w:val="center"/>
          </w:tcPr>
          <w:p w14:paraId="5F3A41AE" w14:textId="77777777" w:rsidR="00C43169" w:rsidRPr="00085AAE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A3B57C" w14:textId="77777777" w:rsidR="00624BEE" w:rsidRPr="00624BEE" w:rsidRDefault="00624BEE" w:rsidP="00624BEE"/>
    <w:p w14:paraId="479D3CAB" w14:textId="5D765A5B" w:rsidR="00D36C36" w:rsidRDefault="00D36C36" w:rsidP="00D36C36">
      <w:pPr>
        <w:pStyle w:val="Rubrik2"/>
      </w:pPr>
      <w:bookmarkStart w:id="9" w:name="_Toc534898538"/>
      <w:r>
        <w:t xml:space="preserve">2.2.2 </w:t>
      </w:r>
      <w:r>
        <w:tab/>
      </w:r>
      <w:r w:rsidRPr="00315FB5">
        <w:t>Gallringsutredning</w:t>
      </w:r>
      <w:bookmarkEnd w:id="9"/>
      <w:r w:rsidRPr="00315FB5">
        <w:t xml:space="preserve"> </w:t>
      </w:r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207"/>
        <w:gridCol w:w="3094"/>
        <w:gridCol w:w="3103"/>
      </w:tblGrid>
      <w:tr w:rsidR="00C43169" w:rsidRPr="001B48AE" w14:paraId="465E4F00" w14:textId="77777777" w:rsidTr="00CF1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705" w:type="pct"/>
            <w:vAlign w:val="center"/>
          </w:tcPr>
          <w:p w14:paraId="2B45A88D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645" w:type="pct"/>
            <w:vAlign w:val="center"/>
          </w:tcPr>
          <w:p w14:paraId="2A5FE744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650" w:type="pct"/>
            <w:vAlign w:val="center"/>
          </w:tcPr>
          <w:p w14:paraId="3C37DE77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49EDDB81" w14:textId="77777777" w:rsidTr="006D473A">
        <w:trPr>
          <w:trHeight w:val="304"/>
        </w:trPr>
        <w:tc>
          <w:tcPr>
            <w:tcW w:w="1705" w:type="pct"/>
            <w:vAlign w:val="center"/>
          </w:tcPr>
          <w:p w14:paraId="2B098FB0" w14:textId="0514FAC7" w:rsidR="00C43169" w:rsidRPr="00085AAE" w:rsidRDefault="006D473A" w:rsidP="00D53373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>Identifiera vilken information och metadata</w:t>
            </w:r>
            <w:r w:rsidR="00D53373" w:rsidRPr="00085AAE">
              <w:rPr>
                <w:rFonts w:ascii="Times New Roman" w:hAnsi="Times New Roman" w:cs="Times New Roman"/>
              </w:rPr>
              <w:t xml:space="preserve"> som ska exporteras.</w:t>
            </w:r>
          </w:p>
        </w:tc>
        <w:tc>
          <w:tcPr>
            <w:tcW w:w="1645" w:type="pct"/>
          </w:tcPr>
          <w:p w14:paraId="28DA20DD" w14:textId="5A75B8C3" w:rsidR="00C43169" w:rsidRPr="00085AAE" w:rsidRDefault="00085AAE" w:rsidP="00CF1ECD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650" w:type="pct"/>
            <w:vAlign w:val="center"/>
          </w:tcPr>
          <w:p w14:paraId="532B9487" w14:textId="77777777" w:rsidR="00C43169" w:rsidRPr="00085AAE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5302BF1F" w14:textId="77777777" w:rsidTr="006D473A">
        <w:trPr>
          <w:trHeight w:val="304"/>
        </w:trPr>
        <w:tc>
          <w:tcPr>
            <w:tcW w:w="1705" w:type="pct"/>
            <w:vAlign w:val="center"/>
          </w:tcPr>
          <w:p w14:paraId="450AC33F" w14:textId="3D649234" w:rsidR="00C43169" w:rsidRPr="00085AAE" w:rsidRDefault="00E42F8B" w:rsidP="00CF1ECD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>Utreda om det finns handlingar som eventuellt inte ska arkiveras digitalt utan även fortsättningsvis ska arkiveras på papper.</w:t>
            </w:r>
          </w:p>
        </w:tc>
        <w:tc>
          <w:tcPr>
            <w:tcW w:w="1645" w:type="pct"/>
          </w:tcPr>
          <w:p w14:paraId="07A69E72" w14:textId="6EF68BAA" w:rsidR="00E42F8B" w:rsidRPr="00F23B39" w:rsidRDefault="00085AAE" w:rsidP="00CF1ECD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0358F79E" w14:textId="77777777" w:rsidR="00085AAE" w:rsidRPr="00085AAE" w:rsidRDefault="00085AAE" w:rsidP="00CF1ECD">
            <w:pPr>
              <w:rPr>
                <w:rFonts w:ascii="Times New Roman" w:hAnsi="Times New Roman" w:cs="Times New Roman"/>
              </w:rPr>
            </w:pPr>
          </w:p>
          <w:p w14:paraId="48F12A7E" w14:textId="731711DC" w:rsidR="00E42F8B" w:rsidRPr="00085AAE" w:rsidRDefault="00E42F8B" w:rsidP="00CF1ECD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>I samråd med S</w:t>
            </w:r>
            <w:r w:rsidR="00085AAE" w:rsidRPr="00085AAE">
              <w:rPr>
                <w:rFonts w:ascii="Times New Roman" w:hAnsi="Times New Roman" w:cs="Times New Roman"/>
              </w:rPr>
              <w:t>tadsarkivet</w:t>
            </w:r>
          </w:p>
        </w:tc>
        <w:tc>
          <w:tcPr>
            <w:tcW w:w="1650" w:type="pct"/>
            <w:vAlign w:val="center"/>
          </w:tcPr>
          <w:p w14:paraId="66F7FF1C" w14:textId="77777777" w:rsidR="00C43169" w:rsidRPr="00085AAE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E42F8B" w:rsidRPr="00CE4BAD" w14:paraId="488EF85D" w14:textId="77777777" w:rsidTr="006D473A">
        <w:trPr>
          <w:trHeight w:val="304"/>
        </w:trPr>
        <w:tc>
          <w:tcPr>
            <w:tcW w:w="1705" w:type="pct"/>
            <w:vAlign w:val="center"/>
          </w:tcPr>
          <w:p w14:paraId="589DA17D" w14:textId="7BD77D24" w:rsidR="00E42F8B" w:rsidRPr="00085AAE" w:rsidRDefault="00E42F8B" w:rsidP="00D53373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 xml:space="preserve">Säkerställa att samband och information inte går förlorat om endast ett urval av metadata ska exporteras. </w:t>
            </w:r>
          </w:p>
        </w:tc>
        <w:tc>
          <w:tcPr>
            <w:tcW w:w="1645" w:type="pct"/>
          </w:tcPr>
          <w:p w14:paraId="32491C5E" w14:textId="5DDFB52B" w:rsidR="00E42F8B" w:rsidRPr="00085AAE" w:rsidRDefault="00085AAE" w:rsidP="00CF1ECD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</w:tc>
        <w:tc>
          <w:tcPr>
            <w:tcW w:w="1650" w:type="pct"/>
            <w:vAlign w:val="center"/>
          </w:tcPr>
          <w:p w14:paraId="39D20177" w14:textId="77777777" w:rsidR="00E42F8B" w:rsidRPr="00085AAE" w:rsidRDefault="00E42F8B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34E4457B" w14:textId="77777777" w:rsidTr="006D473A">
        <w:trPr>
          <w:trHeight w:val="304"/>
        </w:trPr>
        <w:tc>
          <w:tcPr>
            <w:tcW w:w="1705" w:type="pct"/>
            <w:vAlign w:val="center"/>
          </w:tcPr>
          <w:p w14:paraId="009A2E19" w14:textId="015F06BD" w:rsidR="00D53373" w:rsidRPr="00085AAE" w:rsidRDefault="00D53373" w:rsidP="00D53373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>Utforma g</w:t>
            </w:r>
            <w:r w:rsidR="006D473A" w:rsidRPr="00085AAE">
              <w:rPr>
                <w:rFonts w:ascii="Times New Roman" w:hAnsi="Times New Roman" w:cs="Times New Roman"/>
              </w:rPr>
              <w:t>allringsföreskrift</w:t>
            </w:r>
            <w:r w:rsidRPr="00085AAE">
              <w:rPr>
                <w:rFonts w:ascii="Times New Roman" w:hAnsi="Times New Roman" w:cs="Times New Roman"/>
              </w:rPr>
              <w:t xml:space="preserve"> på den information som inte ska exporteras och bevaras i e-arkivet.</w:t>
            </w:r>
          </w:p>
          <w:p w14:paraId="2B6ADBF5" w14:textId="004F631E" w:rsidR="00C43169" w:rsidRPr="00085AAE" w:rsidRDefault="00C43169" w:rsidP="00CF1E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pct"/>
          </w:tcPr>
          <w:p w14:paraId="4445FBA1" w14:textId="2D576B54" w:rsidR="00C43169" w:rsidRPr="00085AAE" w:rsidRDefault="006D473A" w:rsidP="00CF1ECD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>Stadsarkivets chef</w:t>
            </w:r>
            <w:r w:rsidR="00085AAE" w:rsidRPr="00085AAE">
              <w:rPr>
                <w:rFonts w:ascii="Times New Roman" w:hAnsi="Times New Roman" w:cs="Times New Roman"/>
              </w:rPr>
              <w:t>/</w:t>
            </w:r>
            <w:r w:rsidR="00085AAE">
              <w:rPr>
                <w:rFonts w:ascii="Times New Roman" w:hAnsi="Times New Roman" w:cs="Times New Roman"/>
              </w:rPr>
              <w:t xml:space="preserve"> </w:t>
            </w:r>
            <w:r w:rsidR="00085AAE" w:rsidRPr="00085AAE">
              <w:rPr>
                <w:rFonts w:ascii="Times New Roman" w:hAnsi="Times New Roman" w:cs="Times New Roman"/>
              </w:rPr>
              <w:t>Stadsarkivarie</w:t>
            </w:r>
          </w:p>
          <w:p w14:paraId="4BD334F1" w14:textId="77777777" w:rsidR="00D53373" w:rsidRPr="00085AAE" w:rsidRDefault="00D53373" w:rsidP="00CF1ECD">
            <w:pPr>
              <w:rPr>
                <w:rFonts w:ascii="Times New Roman" w:hAnsi="Times New Roman" w:cs="Times New Roman"/>
              </w:rPr>
            </w:pPr>
          </w:p>
          <w:p w14:paraId="3D851BB9" w14:textId="00A2D925" w:rsidR="00D53373" w:rsidRPr="00085AAE" w:rsidRDefault="00D53373" w:rsidP="00CF1ECD">
            <w:pPr>
              <w:rPr>
                <w:rFonts w:ascii="Times New Roman" w:hAnsi="Times New Roman" w:cs="Times New Roman"/>
              </w:rPr>
            </w:pPr>
            <w:r w:rsidRPr="00085AAE">
              <w:rPr>
                <w:rFonts w:ascii="Times New Roman" w:hAnsi="Times New Roman" w:cs="Times New Roman"/>
              </w:rPr>
              <w:t>Verksamhetens arkivansvarige</w:t>
            </w:r>
          </w:p>
        </w:tc>
        <w:tc>
          <w:tcPr>
            <w:tcW w:w="1650" w:type="pct"/>
            <w:vAlign w:val="center"/>
          </w:tcPr>
          <w:p w14:paraId="36855A41" w14:textId="77777777" w:rsidR="00C43169" w:rsidRPr="00085AAE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43DA5D9A" w14:textId="77777777" w:rsidR="00C43169" w:rsidRPr="00C43169" w:rsidRDefault="00C43169" w:rsidP="00C43169"/>
    <w:p w14:paraId="07BF6D6E" w14:textId="77777777" w:rsidR="00D36C36" w:rsidRDefault="00D36C36" w:rsidP="00D36C36">
      <w:pPr>
        <w:pStyle w:val="Rubrik3"/>
        <w:ind w:left="397" w:firstLine="1304"/>
      </w:pPr>
      <w:bookmarkStart w:id="10" w:name="_Toc473621174"/>
      <w:bookmarkStart w:id="11" w:name="_Toc479855797"/>
      <w:bookmarkStart w:id="12" w:name="_Toc534898539"/>
      <w:r>
        <w:t xml:space="preserve">2.2.3 </w:t>
      </w:r>
      <w:r>
        <w:tab/>
      </w:r>
      <w:r w:rsidRPr="008B17BD">
        <w:t>Filformat</w:t>
      </w:r>
      <w:r>
        <w:t xml:space="preserve"> och filnamn</w:t>
      </w:r>
      <w:bookmarkEnd w:id="10"/>
      <w:bookmarkEnd w:id="11"/>
      <w:bookmarkEnd w:id="12"/>
      <w:r w:rsidRPr="008B17BD">
        <w:t xml:space="preserve"> </w:t>
      </w:r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302B73" w:rsidRPr="001B48AE" w14:paraId="529CDBB7" w14:textId="77777777" w:rsidTr="00E54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7DFD899D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02953BD5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32250E28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302B73" w:rsidRPr="00CE4BAD" w14:paraId="1BCDD6A1" w14:textId="77777777" w:rsidTr="00E5471F">
        <w:trPr>
          <w:trHeight w:val="304"/>
        </w:trPr>
        <w:tc>
          <w:tcPr>
            <w:tcW w:w="1576" w:type="pct"/>
            <w:vAlign w:val="center"/>
          </w:tcPr>
          <w:p w14:paraId="66A5DB63" w14:textId="23E001CE" w:rsidR="00C43169" w:rsidRPr="00FE41B8" w:rsidRDefault="00E42F8B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>Kartläggning av vilka filformat som finns för informationen som ska bevaras.</w:t>
            </w:r>
          </w:p>
        </w:tc>
        <w:tc>
          <w:tcPr>
            <w:tcW w:w="1903" w:type="pct"/>
          </w:tcPr>
          <w:p w14:paraId="03DE51FD" w14:textId="30C2BCF1" w:rsidR="00C43169" w:rsidRPr="00FE41B8" w:rsidRDefault="00085AAE" w:rsidP="00CF1ECD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521" w:type="pct"/>
            <w:vAlign w:val="center"/>
          </w:tcPr>
          <w:p w14:paraId="02FC1568" w14:textId="77777777" w:rsidR="00C43169" w:rsidRPr="00FE41B8" w:rsidRDefault="00C43169" w:rsidP="00842889">
            <w:pPr>
              <w:rPr>
                <w:rFonts w:ascii="Times New Roman" w:hAnsi="Times New Roman" w:cs="Times New Roman"/>
              </w:rPr>
            </w:pPr>
          </w:p>
        </w:tc>
      </w:tr>
      <w:tr w:rsidR="00302B73" w:rsidRPr="00CE4BAD" w14:paraId="3BC5AE57" w14:textId="77777777" w:rsidTr="00E5471F">
        <w:trPr>
          <w:trHeight w:val="304"/>
        </w:trPr>
        <w:tc>
          <w:tcPr>
            <w:tcW w:w="1576" w:type="pct"/>
            <w:vAlign w:val="center"/>
          </w:tcPr>
          <w:p w14:paraId="42AF9989" w14:textId="1E8A4DDF" w:rsidR="00C43169" w:rsidRPr="00FE41B8" w:rsidRDefault="00302B73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 xml:space="preserve">Fastställa om filformat ska konverteras och i så fall till vilket bevarandeformat. </w:t>
            </w:r>
          </w:p>
        </w:tc>
        <w:tc>
          <w:tcPr>
            <w:tcW w:w="1903" w:type="pct"/>
          </w:tcPr>
          <w:p w14:paraId="65A1EC57" w14:textId="299F2B0A" w:rsidR="00C43169" w:rsidRPr="00FE41B8" w:rsidRDefault="00085AAE" w:rsidP="00C84282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  <w:r w:rsidR="00302B73" w:rsidRPr="00FE41B8">
              <w:rPr>
                <w:rFonts w:ascii="Times New Roman" w:hAnsi="Times New Roman" w:cs="Times New Roman"/>
              </w:rPr>
              <w:t xml:space="preserve">i samråd med </w:t>
            </w:r>
            <w:r w:rsidR="003B2BAF" w:rsidRPr="00E717E7">
              <w:rPr>
                <w:rFonts w:ascii="Times New Roman" w:hAnsi="Times New Roman" w:cs="Times New Roman"/>
                <w:color w:val="00B0F0"/>
              </w:rPr>
              <w:t xml:space="preserve">Objektspecialist verksamhet </w:t>
            </w:r>
            <w:r w:rsidR="001741E9">
              <w:rPr>
                <w:rFonts w:ascii="Times New Roman" w:hAnsi="Times New Roman" w:cs="Times New Roman"/>
                <w:color w:val="00B0F0"/>
              </w:rPr>
              <w:br/>
            </w:r>
            <w:r w:rsidR="003B2BAF" w:rsidRPr="00E717E7">
              <w:rPr>
                <w:rFonts w:ascii="Times New Roman" w:hAnsi="Times New Roman" w:cs="Times New Roman"/>
                <w:color w:val="00B0F0"/>
              </w:rPr>
              <w:t>e-arkiv</w:t>
            </w:r>
          </w:p>
        </w:tc>
        <w:tc>
          <w:tcPr>
            <w:tcW w:w="1521" w:type="pct"/>
            <w:vAlign w:val="center"/>
          </w:tcPr>
          <w:p w14:paraId="0FF4C211" w14:textId="77777777" w:rsidR="00C43169" w:rsidRPr="00FE41B8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302B73" w:rsidRPr="00CE4BAD" w14:paraId="41F40865" w14:textId="77777777" w:rsidTr="00E5471F">
        <w:trPr>
          <w:trHeight w:val="304"/>
        </w:trPr>
        <w:tc>
          <w:tcPr>
            <w:tcW w:w="1576" w:type="pct"/>
            <w:vAlign w:val="center"/>
          </w:tcPr>
          <w:p w14:paraId="29BE00DF" w14:textId="503DEEBF" w:rsidR="00C43169" w:rsidRPr="00FE41B8" w:rsidRDefault="00E5471F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>Ev. beställning av en insticksmodul för filkonvertering.</w:t>
            </w:r>
          </w:p>
        </w:tc>
        <w:tc>
          <w:tcPr>
            <w:tcW w:w="1903" w:type="pct"/>
          </w:tcPr>
          <w:p w14:paraId="79342680" w14:textId="0855174C" w:rsidR="00C43169" w:rsidRPr="00FE41B8" w:rsidRDefault="00FE41B8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>Verksamhetens arkivansvarige</w:t>
            </w:r>
            <w:r w:rsidR="00E5471F" w:rsidRPr="00FE41B8">
              <w:rPr>
                <w:rFonts w:ascii="Times New Roman" w:hAnsi="Times New Roman" w:cs="Times New Roman"/>
              </w:rPr>
              <w:t xml:space="preserve">/ </w:t>
            </w:r>
            <w:r w:rsidR="00E5471F" w:rsidRPr="00F535D1">
              <w:rPr>
                <w:rFonts w:ascii="Times New Roman" w:hAnsi="Times New Roman" w:cs="Times New Roman"/>
                <w:color w:val="FF0000"/>
              </w:rPr>
              <w:t>Projektledare</w:t>
            </w:r>
          </w:p>
        </w:tc>
        <w:tc>
          <w:tcPr>
            <w:tcW w:w="1521" w:type="pct"/>
            <w:vAlign w:val="center"/>
          </w:tcPr>
          <w:p w14:paraId="60B6053E" w14:textId="77777777" w:rsidR="00C43169" w:rsidRPr="00FE41B8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164DDC" w:rsidRPr="00CE4BAD" w14:paraId="7A888651" w14:textId="77777777" w:rsidTr="00E5471F">
        <w:trPr>
          <w:trHeight w:val="304"/>
        </w:trPr>
        <w:tc>
          <w:tcPr>
            <w:tcW w:w="1576" w:type="pct"/>
            <w:vAlign w:val="center"/>
          </w:tcPr>
          <w:p w14:paraId="2FBA6C80" w14:textId="6381F747" w:rsidR="00164DDC" w:rsidRPr="00FE41B8" w:rsidRDefault="00164DDC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>Fastställa eventuella regler för hur filer får namnges.</w:t>
            </w:r>
          </w:p>
        </w:tc>
        <w:tc>
          <w:tcPr>
            <w:tcW w:w="1903" w:type="pct"/>
          </w:tcPr>
          <w:p w14:paraId="1DE13C06" w14:textId="04C888D9" w:rsidR="00164DDC" w:rsidRPr="00FE41B8" w:rsidRDefault="00FE41B8" w:rsidP="00E717E7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  <w:r w:rsidR="00164DDC" w:rsidRPr="00FE41B8">
              <w:rPr>
                <w:rFonts w:ascii="Times New Roman" w:hAnsi="Times New Roman" w:cs="Times New Roman"/>
              </w:rPr>
              <w:t xml:space="preserve">tillsammans med </w:t>
            </w:r>
            <w:r w:rsidRPr="00E717E7">
              <w:rPr>
                <w:rFonts w:ascii="Times New Roman" w:hAnsi="Times New Roman" w:cs="Times New Roman"/>
                <w:color w:val="00B0F0"/>
              </w:rPr>
              <w:t xml:space="preserve">objektspecialist </w:t>
            </w:r>
            <w:r w:rsidR="00E717E7" w:rsidRPr="00E717E7">
              <w:rPr>
                <w:rFonts w:ascii="Times New Roman" w:hAnsi="Times New Roman" w:cs="Times New Roman"/>
                <w:color w:val="00B0F0"/>
              </w:rPr>
              <w:t xml:space="preserve">verksamhet </w:t>
            </w:r>
            <w:r w:rsidRPr="00E717E7">
              <w:rPr>
                <w:rFonts w:ascii="Times New Roman" w:hAnsi="Times New Roman" w:cs="Times New Roman"/>
                <w:color w:val="00B0F0"/>
              </w:rPr>
              <w:t>e-arkiv</w:t>
            </w:r>
          </w:p>
        </w:tc>
        <w:tc>
          <w:tcPr>
            <w:tcW w:w="1521" w:type="pct"/>
            <w:vAlign w:val="center"/>
          </w:tcPr>
          <w:p w14:paraId="64C87DA1" w14:textId="77777777" w:rsidR="00164DDC" w:rsidRPr="00FE41B8" w:rsidRDefault="00164DDC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3780F4F1" w14:textId="77777777" w:rsidR="006735B7" w:rsidRDefault="006735B7" w:rsidP="006310B2"/>
    <w:p w14:paraId="203A962E" w14:textId="77777777" w:rsidR="006310B2" w:rsidRDefault="006310B2" w:rsidP="006310B2">
      <w:pPr>
        <w:pStyle w:val="Rubrik3"/>
        <w:ind w:left="397" w:firstLine="1304"/>
      </w:pPr>
      <w:bookmarkStart w:id="13" w:name="_Toc479065056"/>
      <w:bookmarkStart w:id="14" w:name="_Toc479855798"/>
      <w:bookmarkStart w:id="15" w:name="_Toc534898540"/>
      <w:r>
        <w:t xml:space="preserve">2.2.4 </w:t>
      </w:r>
      <w:r>
        <w:tab/>
        <w:t>Leveransspecifikation</w:t>
      </w:r>
      <w:bookmarkEnd w:id="13"/>
      <w:bookmarkEnd w:id="14"/>
      <w:bookmarkEnd w:id="15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3C5F03" w:rsidRPr="001B48AE" w14:paraId="5EE3CB0D" w14:textId="77777777" w:rsidTr="00E54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22313F7C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565D4B11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5415AEE8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3C5F03" w:rsidRPr="00CE4BAD" w14:paraId="1C07295C" w14:textId="77777777" w:rsidTr="00E5471F">
        <w:trPr>
          <w:trHeight w:val="304"/>
        </w:trPr>
        <w:tc>
          <w:tcPr>
            <w:tcW w:w="1576" w:type="pct"/>
            <w:vAlign w:val="center"/>
          </w:tcPr>
          <w:p w14:paraId="63F1AA95" w14:textId="497431B6" w:rsidR="00C43169" w:rsidRPr="00FE41B8" w:rsidRDefault="00164DDC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>Besluta vilket metadataschema som ska gälla i e-arkivet.</w:t>
            </w:r>
          </w:p>
        </w:tc>
        <w:tc>
          <w:tcPr>
            <w:tcW w:w="1903" w:type="pct"/>
          </w:tcPr>
          <w:p w14:paraId="4929EF71" w14:textId="0DFCC862" w:rsidR="00C43169" w:rsidRPr="00FE41B8" w:rsidRDefault="003B2BAF" w:rsidP="00FE41B8">
            <w:pPr>
              <w:rPr>
                <w:rFonts w:ascii="Times New Roman" w:hAnsi="Times New Roman" w:cs="Times New Roman"/>
              </w:rPr>
            </w:pPr>
            <w:r w:rsidRPr="00E717E7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</w:p>
        </w:tc>
        <w:tc>
          <w:tcPr>
            <w:tcW w:w="1521" w:type="pct"/>
            <w:vAlign w:val="center"/>
          </w:tcPr>
          <w:p w14:paraId="68D3AFAB" w14:textId="77777777" w:rsidR="00C43169" w:rsidRPr="00FE41B8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3C5F03" w:rsidRPr="00CE4BAD" w14:paraId="522BB662" w14:textId="77777777" w:rsidTr="00E5471F">
        <w:trPr>
          <w:trHeight w:val="304"/>
        </w:trPr>
        <w:tc>
          <w:tcPr>
            <w:tcW w:w="1576" w:type="pct"/>
            <w:vAlign w:val="center"/>
          </w:tcPr>
          <w:p w14:paraId="59CA7A06" w14:textId="3147CB54" w:rsidR="00C43169" w:rsidRPr="00FE41B8" w:rsidRDefault="003C5F03" w:rsidP="00CF1ECD">
            <w:pPr>
              <w:rPr>
                <w:rFonts w:ascii="Times New Roman" w:hAnsi="Times New Roman" w:cs="Times New Roman"/>
              </w:rPr>
            </w:pPr>
            <w:r w:rsidRPr="00FE41B8">
              <w:rPr>
                <w:rFonts w:ascii="Times New Roman" w:hAnsi="Times New Roman" w:cs="Times New Roman"/>
              </w:rPr>
              <w:t>Skapa/ta fram metadataschema (vid behov om metadata</w:t>
            </w:r>
            <w:r w:rsidR="00A87441">
              <w:rPr>
                <w:rFonts w:ascii="Times New Roman" w:hAnsi="Times New Roman" w:cs="Times New Roman"/>
              </w:rPr>
              <w:t>-</w:t>
            </w:r>
            <w:r w:rsidRPr="00FE41B8">
              <w:rPr>
                <w:rFonts w:ascii="Times New Roman" w:hAnsi="Times New Roman" w:cs="Times New Roman"/>
              </w:rPr>
              <w:t>schema inte redan finns).</w:t>
            </w:r>
          </w:p>
        </w:tc>
        <w:tc>
          <w:tcPr>
            <w:tcW w:w="1903" w:type="pct"/>
          </w:tcPr>
          <w:p w14:paraId="47B81C95" w14:textId="2A4EBC6B" w:rsidR="00C43169" w:rsidRPr="00FE41B8" w:rsidRDefault="00FE41B8" w:rsidP="00FE41B8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  <w:r w:rsidR="003C5F03" w:rsidRPr="00FE41B8">
              <w:rPr>
                <w:rFonts w:ascii="Times New Roman" w:hAnsi="Times New Roman" w:cs="Times New Roman"/>
              </w:rPr>
              <w:t>i samråd med</w:t>
            </w:r>
            <w:r w:rsidRPr="00FE41B8">
              <w:rPr>
                <w:rFonts w:ascii="Times New Roman" w:hAnsi="Times New Roman" w:cs="Times New Roman"/>
              </w:rPr>
              <w:t xml:space="preserve"> </w:t>
            </w:r>
            <w:r w:rsidR="003B2BAF" w:rsidRPr="00E717E7">
              <w:rPr>
                <w:rFonts w:ascii="Times New Roman" w:hAnsi="Times New Roman" w:cs="Times New Roman"/>
                <w:color w:val="00B0F0"/>
              </w:rPr>
              <w:t xml:space="preserve">Objektspecialist verksamhet </w:t>
            </w:r>
            <w:r w:rsidR="001741E9">
              <w:rPr>
                <w:rFonts w:ascii="Times New Roman" w:hAnsi="Times New Roman" w:cs="Times New Roman"/>
                <w:color w:val="00B0F0"/>
              </w:rPr>
              <w:br/>
            </w:r>
            <w:r w:rsidR="003B2BAF" w:rsidRPr="00E717E7">
              <w:rPr>
                <w:rFonts w:ascii="Times New Roman" w:hAnsi="Times New Roman" w:cs="Times New Roman"/>
                <w:color w:val="00B0F0"/>
              </w:rPr>
              <w:t>e-arkiv</w:t>
            </w:r>
          </w:p>
        </w:tc>
        <w:tc>
          <w:tcPr>
            <w:tcW w:w="1521" w:type="pct"/>
            <w:vAlign w:val="center"/>
          </w:tcPr>
          <w:p w14:paraId="7D2D6940" w14:textId="77777777" w:rsidR="00C43169" w:rsidRPr="00FE41B8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0F8CA8B7" w14:textId="77777777" w:rsidR="00C43169" w:rsidRPr="00C43169" w:rsidRDefault="00C43169" w:rsidP="00C43169"/>
    <w:p w14:paraId="615050CD" w14:textId="77777777" w:rsidR="006310B2" w:rsidRDefault="006310B2" w:rsidP="006310B2">
      <w:pPr>
        <w:pStyle w:val="Rubrik3"/>
        <w:ind w:left="397" w:firstLine="1304"/>
      </w:pPr>
      <w:bookmarkStart w:id="16" w:name="_Toc534898541"/>
      <w:r>
        <w:t xml:space="preserve">2.2.5 </w:t>
      </w:r>
      <w:r>
        <w:tab/>
        <w:t>Integration e-arkiv och verksamhetssystem</w:t>
      </w:r>
      <w:bookmarkEnd w:id="16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3"/>
        <w:gridCol w:w="3580"/>
        <w:gridCol w:w="2861"/>
      </w:tblGrid>
      <w:tr w:rsidR="00C43169" w:rsidRPr="001B48AE" w14:paraId="03E98899" w14:textId="77777777" w:rsidTr="00D109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5" w:type="pct"/>
            <w:vAlign w:val="center"/>
          </w:tcPr>
          <w:p w14:paraId="4058113F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0D9A8657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7C207305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2DA03788" w14:textId="77777777" w:rsidTr="00D109B3">
        <w:trPr>
          <w:trHeight w:val="304"/>
        </w:trPr>
        <w:tc>
          <w:tcPr>
            <w:tcW w:w="1575" w:type="pct"/>
            <w:vAlign w:val="center"/>
          </w:tcPr>
          <w:p w14:paraId="3129F9C6" w14:textId="1B63004F" w:rsidR="00C43169" w:rsidRPr="009508A7" w:rsidRDefault="00E5471F" w:rsidP="00CF1ECD">
            <w:pPr>
              <w:rPr>
                <w:rFonts w:ascii="Times New Roman" w:hAnsi="Times New Roman" w:cs="Times New Roman"/>
              </w:rPr>
            </w:pPr>
            <w:r w:rsidRPr="009508A7">
              <w:rPr>
                <w:rFonts w:ascii="Times New Roman" w:hAnsi="Times New Roman" w:cs="Times New Roman"/>
              </w:rPr>
              <w:t>Utredning om en integration är möjlig.</w:t>
            </w:r>
          </w:p>
        </w:tc>
        <w:tc>
          <w:tcPr>
            <w:tcW w:w="1903" w:type="pct"/>
          </w:tcPr>
          <w:p w14:paraId="2AC340D9" w14:textId="64F59606" w:rsidR="00D109B3" w:rsidRPr="00F23B39" w:rsidRDefault="00FE41B8" w:rsidP="00E5471F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45ADE87E" w14:textId="6A5DC7B4" w:rsidR="00C43169" w:rsidRPr="009508A7" w:rsidRDefault="00E5471F" w:rsidP="00E5471F">
            <w:pPr>
              <w:rPr>
                <w:rFonts w:ascii="Times New Roman" w:hAnsi="Times New Roman" w:cs="Times New Roman"/>
              </w:rPr>
            </w:pPr>
            <w:r w:rsidRPr="009508A7">
              <w:rPr>
                <w:rFonts w:ascii="Times New Roman" w:hAnsi="Times New Roman" w:cs="Times New Roman"/>
              </w:rPr>
              <w:t>Leverantören av verksamhetssystem</w:t>
            </w:r>
          </w:p>
          <w:p w14:paraId="6DD90466" w14:textId="2A502FA8" w:rsidR="00D109B3" w:rsidRPr="00AC6167" w:rsidRDefault="00FE41B8" w:rsidP="00E5471F">
            <w:pPr>
              <w:rPr>
                <w:rFonts w:ascii="Times New Roman" w:hAnsi="Times New Roman" w:cs="Times New Roman"/>
                <w:color w:val="7030A0"/>
              </w:rPr>
            </w:pPr>
            <w:r w:rsidRPr="00AC6167">
              <w:rPr>
                <w:rFonts w:ascii="Times New Roman" w:hAnsi="Times New Roman" w:cs="Times New Roman"/>
                <w:color w:val="7030A0"/>
              </w:rPr>
              <w:t>Objektspecialist</w:t>
            </w:r>
            <w:r w:rsidR="00A87441" w:rsidRPr="00AC6167">
              <w:rPr>
                <w:rFonts w:ascii="Times New Roman" w:hAnsi="Times New Roman" w:cs="Times New Roman"/>
                <w:color w:val="7030A0"/>
              </w:rPr>
              <w:t xml:space="preserve"> IT</w:t>
            </w:r>
            <w:r w:rsidRPr="00AC6167">
              <w:rPr>
                <w:rFonts w:ascii="Times New Roman" w:hAnsi="Times New Roman" w:cs="Times New Roman"/>
                <w:color w:val="7030A0"/>
              </w:rPr>
              <w:t xml:space="preserve"> e-arkiv </w:t>
            </w:r>
          </w:p>
          <w:p w14:paraId="325FF081" w14:textId="1C8BFAD4" w:rsidR="00D109B3" w:rsidRPr="009508A7" w:rsidRDefault="00D109B3" w:rsidP="00E5471F">
            <w:pPr>
              <w:rPr>
                <w:rFonts w:ascii="Times New Roman" w:hAnsi="Times New Roman" w:cs="Times New Roman"/>
              </w:rPr>
            </w:pPr>
            <w:r w:rsidRPr="009508A7">
              <w:rPr>
                <w:rFonts w:ascii="Times New Roman" w:hAnsi="Times New Roman" w:cs="Times New Roman"/>
              </w:rPr>
              <w:t>Leverantören av e-arkivet</w:t>
            </w:r>
          </w:p>
        </w:tc>
        <w:tc>
          <w:tcPr>
            <w:tcW w:w="1521" w:type="pct"/>
            <w:vAlign w:val="center"/>
          </w:tcPr>
          <w:p w14:paraId="259A5AF5" w14:textId="77777777" w:rsidR="00C43169" w:rsidRPr="009508A7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79368010" w14:textId="77777777" w:rsidTr="00D109B3">
        <w:trPr>
          <w:trHeight w:val="304"/>
        </w:trPr>
        <w:tc>
          <w:tcPr>
            <w:tcW w:w="1575" w:type="pct"/>
            <w:vAlign w:val="center"/>
          </w:tcPr>
          <w:p w14:paraId="767F1DAA" w14:textId="6DEE6657" w:rsidR="00C43169" w:rsidRPr="009508A7" w:rsidRDefault="00E5471F" w:rsidP="00CF1ECD">
            <w:pPr>
              <w:rPr>
                <w:rFonts w:ascii="Times New Roman" w:hAnsi="Times New Roman" w:cs="Times New Roman"/>
              </w:rPr>
            </w:pPr>
            <w:r w:rsidRPr="009508A7">
              <w:rPr>
                <w:rFonts w:ascii="Times New Roman" w:hAnsi="Times New Roman" w:cs="Times New Roman"/>
              </w:rPr>
              <w:t>Kontakta LKDATA för presentation av lämpliga integrationsmoto</w:t>
            </w:r>
            <w:r w:rsidR="00D109B3" w:rsidRPr="009508A7">
              <w:rPr>
                <w:rFonts w:ascii="Times New Roman" w:hAnsi="Times New Roman" w:cs="Times New Roman"/>
              </w:rPr>
              <w:t>rer och tillvägagångssätt</w:t>
            </w:r>
          </w:p>
        </w:tc>
        <w:tc>
          <w:tcPr>
            <w:tcW w:w="1903" w:type="pct"/>
          </w:tcPr>
          <w:p w14:paraId="6A8B8625" w14:textId="77777777" w:rsidR="00FE41B8" w:rsidRPr="00F23B39" w:rsidRDefault="00FE41B8" w:rsidP="00FE41B8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05A20AFB" w14:textId="77777777" w:rsidR="00C43169" w:rsidRPr="009508A7" w:rsidRDefault="00C43169" w:rsidP="00CF1E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pct"/>
            <w:vAlign w:val="center"/>
          </w:tcPr>
          <w:p w14:paraId="348BFB5A" w14:textId="77777777" w:rsidR="00C43169" w:rsidRPr="009508A7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4C06EA51" w14:textId="77777777" w:rsidR="00C43169" w:rsidRPr="00C43169" w:rsidRDefault="00C43169" w:rsidP="00C43169"/>
    <w:p w14:paraId="7CE50676" w14:textId="000032A9" w:rsidR="00CF6970" w:rsidRDefault="00CF6970" w:rsidP="00CF6970">
      <w:pPr>
        <w:pStyle w:val="Rubrik3"/>
        <w:ind w:left="397" w:firstLine="1304"/>
      </w:pPr>
      <w:bookmarkStart w:id="17" w:name="_Toc534898542"/>
      <w:r>
        <w:t xml:space="preserve">2.2.6 </w:t>
      </w:r>
      <w:r>
        <w:tab/>
        <w:t>Mappning</w:t>
      </w:r>
      <w:bookmarkEnd w:id="17"/>
    </w:p>
    <w:p w14:paraId="11D00FF3" w14:textId="77777777" w:rsidR="00477D5E" w:rsidRPr="00965E1E" w:rsidRDefault="00477D5E" w:rsidP="00477D5E">
      <w:pPr>
        <w:rPr>
          <w:rFonts w:ascii="Times New Roman" w:hAnsi="Times New Roman"/>
        </w:rPr>
      </w:pPr>
      <w:r>
        <w:rPr>
          <w:rFonts w:ascii="Times New Roman" w:hAnsi="Times New Roman"/>
        </w:rPr>
        <w:t>Detta steg kan hoppas över om</w:t>
      </w:r>
      <w:r w:rsidRPr="00965E1E">
        <w:rPr>
          <w:rFonts w:ascii="Times New Roman" w:hAnsi="Times New Roman"/>
        </w:rPr>
        <w:t xml:space="preserve"> verksamhetssystemet </w:t>
      </w:r>
      <w:r>
        <w:rPr>
          <w:rFonts w:ascii="Times New Roman" w:hAnsi="Times New Roman"/>
        </w:rPr>
        <w:t xml:space="preserve">redan </w:t>
      </w:r>
      <w:r w:rsidRPr="00965E1E">
        <w:rPr>
          <w:rFonts w:ascii="Times New Roman" w:hAnsi="Times New Roman"/>
        </w:rPr>
        <w:t>kan leverera informationen enligt ett befintligt metadataschema i e-arkivet.</w:t>
      </w:r>
    </w:p>
    <w:p w14:paraId="76008C7B" w14:textId="77777777" w:rsidR="00477D5E" w:rsidRPr="00477D5E" w:rsidRDefault="00477D5E" w:rsidP="00477D5E"/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C43169" w:rsidRPr="001B48AE" w14:paraId="64C0857B" w14:textId="77777777" w:rsidTr="00442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6E1894C3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400FF8C6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3FC78831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477D5E" w:rsidRPr="00CE4BAD" w14:paraId="10105E88" w14:textId="77777777" w:rsidTr="00442140">
        <w:trPr>
          <w:trHeight w:val="304"/>
        </w:trPr>
        <w:tc>
          <w:tcPr>
            <w:tcW w:w="1576" w:type="pct"/>
          </w:tcPr>
          <w:p w14:paraId="3381C0BD" w14:textId="77777777" w:rsidR="00477D5E" w:rsidRPr="002A1C33" w:rsidRDefault="00477D5E" w:rsidP="00477D5E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Om tidigare leveranser gjorts:</w:t>
            </w:r>
            <w:r w:rsidRPr="002A1C33">
              <w:rPr>
                <w:rFonts w:ascii="Times New Roman" w:hAnsi="Times New Roman" w:cs="Times New Roman"/>
              </w:rPr>
              <w:br/>
              <w:t>utreda om verksamhetssystemet uppdaterats sedan senaste leveransen till e-arkivet och om i så fall förändringar skett i metadataschemat.</w:t>
            </w:r>
          </w:p>
          <w:p w14:paraId="361E9920" w14:textId="77777777" w:rsidR="00477D5E" w:rsidRPr="002A1C33" w:rsidRDefault="00477D5E" w:rsidP="00442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3" w:type="pct"/>
          </w:tcPr>
          <w:p w14:paraId="3B548683" w14:textId="77777777" w:rsidR="009508A7" w:rsidRPr="00F23B39" w:rsidRDefault="009508A7" w:rsidP="009508A7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62B80946" w14:textId="77777777" w:rsidR="00477D5E" w:rsidRPr="002A1C33" w:rsidRDefault="00477D5E" w:rsidP="00442140">
            <w:pPr>
              <w:rPr>
                <w:rFonts w:ascii="Times New Roman" w:hAnsi="Times New Roman" w:cs="Times New Roman"/>
              </w:rPr>
            </w:pPr>
          </w:p>
          <w:p w14:paraId="4948AFAD" w14:textId="6323C885" w:rsidR="009508A7" w:rsidRPr="00E717E7" w:rsidRDefault="003B2BAF" w:rsidP="009508A7">
            <w:pPr>
              <w:rPr>
                <w:rFonts w:ascii="Times New Roman" w:hAnsi="Times New Roman" w:cs="Times New Roman"/>
                <w:color w:val="00B0F0"/>
              </w:rPr>
            </w:pPr>
            <w:r w:rsidRPr="00E717E7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  <w:r w:rsidR="009508A7" w:rsidRPr="00E717E7">
              <w:rPr>
                <w:rFonts w:ascii="Times New Roman" w:hAnsi="Times New Roman" w:cs="Times New Roman"/>
                <w:color w:val="00B0F0"/>
              </w:rPr>
              <w:t xml:space="preserve"> </w:t>
            </w:r>
          </w:p>
          <w:p w14:paraId="4EE51E37" w14:textId="25F4CC76" w:rsidR="009508A7" w:rsidRPr="002A1C33" w:rsidRDefault="009508A7" w:rsidP="00442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pct"/>
            <w:vAlign w:val="center"/>
          </w:tcPr>
          <w:p w14:paraId="46C509A8" w14:textId="77777777" w:rsidR="00477D5E" w:rsidRPr="002A1C33" w:rsidRDefault="00477D5E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79344CF2" w14:textId="77777777" w:rsidTr="00442140">
        <w:trPr>
          <w:trHeight w:val="304"/>
        </w:trPr>
        <w:tc>
          <w:tcPr>
            <w:tcW w:w="1576" w:type="pct"/>
          </w:tcPr>
          <w:p w14:paraId="12825401" w14:textId="4B9F46E3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Matcha metadata från verksamhetssystem med metadataschema i e-arkivet</w:t>
            </w:r>
          </w:p>
        </w:tc>
        <w:tc>
          <w:tcPr>
            <w:tcW w:w="1903" w:type="pct"/>
          </w:tcPr>
          <w:p w14:paraId="2B8E996C" w14:textId="77777777" w:rsidR="009508A7" w:rsidRPr="00F23B39" w:rsidRDefault="009508A7" w:rsidP="009508A7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2CDD5FB7" w14:textId="3C15CE0D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pct"/>
            <w:vAlign w:val="center"/>
          </w:tcPr>
          <w:p w14:paraId="43ADAF8B" w14:textId="77777777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71B00FFE" w14:textId="77777777" w:rsidTr="00442140">
        <w:trPr>
          <w:trHeight w:val="304"/>
        </w:trPr>
        <w:tc>
          <w:tcPr>
            <w:tcW w:w="1576" w:type="pct"/>
          </w:tcPr>
          <w:p w14:paraId="6678DDDE" w14:textId="2D9C8B77" w:rsidR="00442140" w:rsidRPr="002A1C33" w:rsidRDefault="00C7000A" w:rsidP="00442140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 xml:space="preserve">Säkerställa att informationen är korrekt uppmärkt med metadata för sekretess och med hänvisning till lagrum.  </w:t>
            </w:r>
          </w:p>
        </w:tc>
        <w:tc>
          <w:tcPr>
            <w:tcW w:w="1903" w:type="pct"/>
          </w:tcPr>
          <w:p w14:paraId="03B5DD87" w14:textId="77777777" w:rsidR="009508A7" w:rsidRPr="00F23B39" w:rsidRDefault="009508A7" w:rsidP="009508A7">
            <w:pPr>
              <w:rPr>
                <w:rFonts w:ascii="Times New Roman" w:hAnsi="Times New Roman" w:cs="Times New Roman"/>
                <w:color w:val="92D050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73002CE0" w14:textId="77777777" w:rsidR="009508A7" w:rsidRPr="002A1C33" w:rsidRDefault="009508A7" w:rsidP="009508A7">
            <w:pPr>
              <w:rPr>
                <w:rFonts w:ascii="Times New Roman" w:hAnsi="Times New Roman" w:cs="Times New Roman"/>
              </w:rPr>
            </w:pPr>
          </w:p>
          <w:p w14:paraId="68C68D5A" w14:textId="4FB5E5D2" w:rsidR="009508A7" w:rsidRPr="00E717E7" w:rsidRDefault="003B2BAF" w:rsidP="009508A7">
            <w:pPr>
              <w:rPr>
                <w:rFonts w:ascii="Times New Roman" w:hAnsi="Times New Roman" w:cs="Times New Roman"/>
                <w:color w:val="00B0F0"/>
              </w:rPr>
            </w:pPr>
            <w:r w:rsidRPr="00E717E7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  <w:r w:rsidR="009508A7" w:rsidRPr="00E717E7">
              <w:rPr>
                <w:rFonts w:ascii="Times New Roman" w:hAnsi="Times New Roman" w:cs="Times New Roman"/>
                <w:color w:val="00B0F0"/>
              </w:rPr>
              <w:t xml:space="preserve"> </w:t>
            </w:r>
          </w:p>
          <w:p w14:paraId="45E47486" w14:textId="03558AAE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pct"/>
            <w:vAlign w:val="center"/>
          </w:tcPr>
          <w:p w14:paraId="68572194" w14:textId="77777777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77CF2242" w14:textId="77777777" w:rsidTr="00442140">
        <w:trPr>
          <w:trHeight w:val="304"/>
        </w:trPr>
        <w:tc>
          <w:tcPr>
            <w:tcW w:w="1576" w:type="pct"/>
          </w:tcPr>
          <w:p w14:paraId="0A626C54" w14:textId="25C11233" w:rsidR="00442140" w:rsidRPr="002A1C33" w:rsidRDefault="00C7000A" w:rsidP="00926BD2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 xml:space="preserve">Säkerställa </w:t>
            </w:r>
            <w:r w:rsidR="00926BD2">
              <w:rPr>
                <w:rFonts w:ascii="Times New Roman" w:hAnsi="Times New Roman" w:cs="Times New Roman"/>
              </w:rPr>
              <w:t xml:space="preserve">att personuppgifter (enligt </w:t>
            </w:r>
            <w:r w:rsidRPr="002A1C33">
              <w:rPr>
                <w:rFonts w:ascii="Times New Roman" w:hAnsi="Times New Roman" w:cs="Times New Roman"/>
              </w:rPr>
              <w:t xml:space="preserve">GDPR) inte förekommer i icke </w:t>
            </w:r>
            <w:r w:rsidR="00926BD2">
              <w:rPr>
                <w:rFonts w:ascii="Times New Roman" w:hAnsi="Times New Roman" w:cs="Times New Roman"/>
              </w:rPr>
              <w:t>GDPR</w:t>
            </w:r>
            <w:r w:rsidRPr="002A1C33">
              <w:rPr>
                <w:rFonts w:ascii="Times New Roman" w:hAnsi="Times New Roman" w:cs="Times New Roman"/>
              </w:rPr>
              <w:t>-klassade fält eller i filer i informationen.</w:t>
            </w:r>
          </w:p>
        </w:tc>
        <w:tc>
          <w:tcPr>
            <w:tcW w:w="1903" w:type="pct"/>
          </w:tcPr>
          <w:p w14:paraId="7CE2791A" w14:textId="228DCE2C" w:rsidR="00442140" w:rsidRPr="002A1C33" w:rsidRDefault="009508A7" w:rsidP="009508A7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</w:tc>
        <w:tc>
          <w:tcPr>
            <w:tcW w:w="1521" w:type="pct"/>
            <w:vAlign w:val="center"/>
          </w:tcPr>
          <w:p w14:paraId="174CC931" w14:textId="77777777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27A3E601" w14:textId="77777777" w:rsidTr="00442140">
        <w:trPr>
          <w:trHeight w:val="304"/>
        </w:trPr>
        <w:tc>
          <w:tcPr>
            <w:tcW w:w="1576" w:type="pct"/>
          </w:tcPr>
          <w:p w14:paraId="6062266D" w14:textId="4D161336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Vid behov använd mappning som underlag för en så kallad transformeringsregel</w:t>
            </w:r>
          </w:p>
        </w:tc>
        <w:tc>
          <w:tcPr>
            <w:tcW w:w="1903" w:type="pct"/>
          </w:tcPr>
          <w:p w14:paraId="30690588" w14:textId="2FD18DAD" w:rsidR="00442140" w:rsidRPr="002A1C33" w:rsidRDefault="009508A7" w:rsidP="009508A7">
            <w:pPr>
              <w:rPr>
                <w:rFonts w:ascii="Times New Roman" w:hAnsi="Times New Roman" w:cs="Times New Roman"/>
              </w:rPr>
            </w:pPr>
            <w:r w:rsidRPr="00F23B39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</w:tc>
        <w:tc>
          <w:tcPr>
            <w:tcW w:w="1521" w:type="pct"/>
            <w:vAlign w:val="center"/>
          </w:tcPr>
          <w:p w14:paraId="4805F564" w14:textId="77777777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0BEFD8DE" w14:textId="77777777" w:rsidTr="00442140">
        <w:trPr>
          <w:trHeight w:val="304"/>
        </w:trPr>
        <w:tc>
          <w:tcPr>
            <w:tcW w:w="1576" w:type="pct"/>
          </w:tcPr>
          <w:p w14:paraId="55BB84AF" w14:textId="62EBCD97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Beställa transformeringsregel och se till att den tas fram</w:t>
            </w:r>
          </w:p>
        </w:tc>
        <w:tc>
          <w:tcPr>
            <w:tcW w:w="1903" w:type="pct"/>
          </w:tcPr>
          <w:p w14:paraId="15DE22FD" w14:textId="5586EFE2" w:rsidR="00442140" w:rsidRPr="002A1C33" w:rsidRDefault="00442140" w:rsidP="002A1C33">
            <w:pPr>
              <w:rPr>
                <w:rFonts w:ascii="Times New Roman" w:hAnsi="Times New Roman" w:cs="Times New Roman"/>
              </w:rPr>
            </w:pPr>
            <w:r w:rsidRPr="00F535D1">
              <w:rPr>
                <w:rFonts w:ascii="Times New Roman" w:hAnsi="Times New Roman" w:cs="Times New Roman"/>
                <w:color w:val="FF0000"/>
              </w:rPr>
              <w:t>Projektledare</w:t>
            </w:r>
            <w:r w:rsidRPr="002A1C33">
              <w:rPr>
                <w:rFonts w:ascii="Times New Roman" w:hAnsi="Times New Roman" w:cs="Times New Roman"/>
              </w:rPr>
              <w:t>, beställs av Formpipe alt. IT-enheten/</w:t>
            </w:r>
            <w:r w:rsidR="009508A7" w:rsidRPr="00E717E7">
              <w:rPr>
                <w:rFonts w:ascii="Times New Roman" w:hAnsi="Times New Roman" w:cs="Times New Roman"/>
                <w:color w:val="0070C0"/>
              </w:rPr>
              <w:t xml:space="preserve">Objektspecialist IT </w:t>
            </w:r>
            <w:r w:rsidR="002A1C33" w:rsidRPr="00E717E7">
              <w:rPr>
                <w:rFonts w:ascii="Times New Roman" w:hAnsi="Times New Roman" w:cs="Times New Roman"/>
                <w:color w:val="0070C0"/>
              </w:rPr>
              <w:br/>
            </w:r>
            <w:r w:rsidR="009508A7" w:rsidRPr="00E717E7">
              <w:rPr>
                <w:rFonts w:ascii="Times New Roman" w:hAnsi="Times New Roman" w:cs="Times New Roman"/>
                <w:color w:val="0070C0"/>
              </w:rPr>
              <w:t>e-arkiv</w:t>
            </w:r>
            <w:r w:rsidRPr="002A1C33">
              <w:rPr>
                <w:rFonts w:ascii="Times New Roman" w:hAnsi="Times New Roman" w:cs="Times New Roman"/>
              </w:rPr>
              <w:t>/</w:t>
            </w:r>
            <w:r w:rsidR="009508A7" w:rsidRPr="002A1C33">
              <w:rPr>
                <w:rFonts w:ascii="Times New Roman" w:hAnsi="Times New Roman" w:cs="Times New Roman"/>
              </w:rPr>
              <w:t>K</w:t>
            </w:r>
            <w:r w:rsidRPr="002A1C33">
              <w:rPr>
                <w:rFonts w:ascii="Times New Roman" w:hAnsi="Times New Roman" w:cs="Times New Roman"/>
              </w:rPr>
              <w:t>onsult</w:t>
            </w:r>
          </w:p>
        </w:tc>
        <w:tc>
          <w:tcPr>
            <w:tcW w:w="1521" w:type="pct"/>
            <w:vAlign w:val="center"/>
          </w:tcPr>
          <w:p w14:paraId="05F10F97" w14:textId="77777777" w:rsidR="00442140" w:rsidRPr="002A1C33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</w:tbl>
    <w:p w14:paraId="606A6E5B" w14:textId="77777777" w:rsidR="00C43169" w:rsidRPr="00C43169" w:rsidRDefault="00C43169" w:rsidP="00C43169"/>
    <w:p w14:paraId="710E9225" w14:textId="54584D0C" w:rsidR="0021695A" w:rsidRDefault="00B931F1" w:rsidP="0021695A">
      <w:pPr>
        <w:pStyle w:val="Rubrik3"/>
        <w:ind w:left="397" w:firstLine="1304"/>
      </w:pPr>
      <w:bookmarkStart w:id="18" w:name="_Toc473618542"/>
      <w:bookmarkStart w:id="19" w:name="_Toc473621177"/>
      <w:bookmarkStart w:id="20" w:name="_Toc479855802"/>
      <w:bookmarkStart w:id="21" w:name="_Toc534898543"/>
      <w:r>
        <w:t>2.2.7</w:t>
      </w:r>
      <w:r w:rsidR="0021695A">
        <w:tab/>
      </w:r>
      <w:bookmarkEnd w:id="18"/>
      <w:r w:rsidR="0021695A" w:rsidRPr="00AC428D">
        <w:t>Kontraktsfil / Paketstruktur</w:t>
      </w:r>
      <w:bookmarkEnd w:id="19"/>
      <w:bookmarkEnd w:id="20"/>
      <w:bookmarkEnd w:id="21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C43169" w:rsidRPr="001B48AE" w14:paraId="6D681D29" w14:textId="77777777" w:rsidTr="00442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0E6575CB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6564A3F7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60F335E9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650C5950" w14:textId="77777777" w:rsidTr="00442140">
        <w:trPr>
          <w:trHeight w:val="304"/>
        </w:trPr>
        <w:tc>
          <w:tcPr>
            <w:tcW w:w="1576" w:type="pct"/>
            <w:vAlign w:val="center"/>
          </w:tcPr>
          <w:p w14:paraId="4E338EDA" w14:textId="356F6880" w:rsidR="00C43169" w:rsidRPr="00000F69" w:rsidRDefault="00442140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F69">
              <w:rPr>
                <w:rFonts w:ascii="Times New Roman" w:hAnsi="Times New Roman" w:cs="Times New Roman"/>
              </w:rPr>
              <w:t>Anpassa FGS paketstruktur eller kontraktsfil för inleverans till e-arkivet</w:t>
            </w:r>
          </w:p>
        </w:tc>
        <w:tc>
          <w:tcPr>
            <w:tcW w:w="1903" w:type="pct"/>
            <w:vAlign w:val="center"/>
          </w:tcPr>
          <w:p w14:paraId="2AFC1CD6" w14:textId="0A2F3F1E" w:rsidR="00C43169" w:rsidRPr="00000F69" w:rsidRDefault="00000F69" w:rsidP="00D13330">
            <w:pPr>
              <w:rPr>
                <w:rFonts w:ascii="Times New Roman" w:hAnsi="Times New Roman" w:cs="Times New Roman"/>
              </w:rPr>
            </w:pPr>
            <w:r w:rsidRPr="00AC6167">
              <w:rPr>
                <w:rFonts w:ascii="Times New Roman" w:hAnsi="Times New Roman" w:cs="Times New Roman"/>
                <w:color w:val="7030A0"/>
              </w:rPr>
              <w:t xml:space="preserve">Objektspecialist IT e-arkiv </w:t>
            </w:r>
            <w:r w:rsidR="00C7000A" w:rsidRPr="00000F69">
              <w:rPr>
                <w:rFonts w:ascii="Times New Roman" w:hAnsi="Times New Roman" w:cs="Times New Roman"/>
              </w:rPr>
              <w:t xml:space="preserve">med </w:t>
            </w:r>
            <w:r w:rsidRPr="00F535D1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521" w:type="pct"/>
            <w:vAlign w:val="center"/>
          </w:tcPr>
          <w:p w14:paraId="24EAF6D7" w14:textId="77777777" w:rsidR="00C43169" w:rsidRPr="00000F69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0DAAFD" w14:textId="77777777" w:rsidR="00C43169" w:rsidRPr="00C43169" w:rsidRDefault="00C43169" w:rsidP="00C43169"/>
    <w:p w14:paraId="03FD4F42" w14:textId="78F8FC0B" w:rsidR="0021695A" w:rsidRDefault="00B931F1" w:rsidP="0021695A">
      <w:pPr>
        <w:pStyle w:val="Rubrik3"/>
        <w:ind w:left="397" w:firstLine="1304"/>
      </w:pPr>
      <w:bookmarkStart w:id="22" w:name="_Toc479065061"/>
      <w:bookmarkStart w:id="23" w:name="_Toc479855803"/>
      <w:bookmarkStart w:id="24" w:name="_Toc534898544"/>
      <w:r>
        <w:t>2.2.8</w:t>
      </w:r>
      <w:r w:rsidR="0021695A">
        <w:tab/>
        <w:t>Sökvyer och visualiseringsregel</w:t>
      </w:r>
      <w:bookmarkEnd w:id="22"/>
      <w:bookmarkEnd w:id="23"/>
      <w:bookmarkEnd w:id="24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C43169" w:rsidRPr="001B48AE" w14:paraId="76C21A5A" w14:textId="77777777" w:rsidTr="00442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2BB61DE0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04A4D68C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42C766DE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442140" w:rsidRPr="00CE4BAD" w14:paraId="76D55473" w14:textId="77777777" w:rsidTr="00442140">
        <w:trPr>
          <w:trHeight w:val="304"/>
        </w:trPr>
        <w:tc>
          <w:tcPr>
            <w:tcW w:w="1576" w:type="pct"/>
          </w:tcPr>
          <w:p w14:paraId="0F79E862" w14:textId="27643A77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  <w:r w:rsidRPr="00000F69">
              <w:rPr>
                <w:rFonts w:ascii="Times New Roman" w:hAnsi="Times New Roman" w:cs="Times New Roman"/>
              </w:rPr>
              <w:t>Utreda sökbehov</w:t>
            </w:r>
          </w:p>
        </w:tc>
        <w:tc>
          <w:tcPr>
            <w:tcW w:w="1903" w:type="pct"/>
          </w:tcPr>
          <w:p w14:paraId="52D4AA7A" w14:textId="49AC557D" w:rsidR="00442140" w:rsidRPr="00000F69" w:rsidRDefault="003B2BAF" w:rsidP="00000F69">
            <w:pPr>
              <w:rPr>
                <w:rFonts w:ascii="Times New Roman" w:hAnsi="Times New Roman" w:cs="Times New Roman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  <w:r w:rsidR="00000F69" w:rsidRPr="006C1912">
              <w:rPr>
                <w:rFonts w:ascii="Times New Roman" w:hAnsi="Times New Roman" w:cs="Times New Roman"/>
                <w:color w:val="00B0F0"/>
              </w:rPr>
              <w:t xml:space="preserve"> </w:t>
            </w:r>
            <w:r w:rsidR="00B33ECF" w:rsidRPr="00000F69">
              <w:rPr>
                <w:rFonts w:ascii="Times New Roman" w:hAnsi="Times New Roman" w:cs="Times New Roman"/>
              </w:rPr>
              <w:t>samråd med</w:t>
            </w:r>
            <w:r w:rsidR="00000F69" w:rsidRPr="00000F69">
              <w:rPr>
                <w:rFonts w:ascii="Times New Roman" w:hAnsi="Times New Roman" w:cs="Times New Roman"/>
              </w:rPr>
              <w:t xml:space="preserve"> </w:t>
            </w:r>
            <w:r w:rsidR="00000F69" w:rsidRPr="00F535D1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521" w:type="pct"/>
            <w:vAlign w:val="center"/>
          </w:tcPr>
          <w:p w14:paraId="439CF0F9" w14:textId="77777777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0658DBD6" w14:textId="77777777" w:rsidTr="00442140">
        <w:trPr>
          <w:trHeight w:val="304"/>
        </w:trPr>
        <w:tc>
          <w:tcPr>
            <w:tcW w:w="1576" w:type="pct"/>
          </w:tcPr>
          <w:p w14:paraId="7115B15E" w14:textId="66B90349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  <w:r w:rsidRPr="00000F69">
              <w:rPr>
                <w:rFonts w:ascii="Times New Roman" w:hAnsi="Times New Roman" w:cs="Times New Roman"/>
              </w:rPr>
              <w:t>Utf</w:t>
            </w:r>
            <w:r w:rsidR="00B33ECF" w:rsidRPr="00000F69">
              <w:rPr>
                <w:rFonts w:ascii="Times New Roman" w:hAnsi="Times New Roman" w:cs="Times New Roman"/>
              </w:rPr>
              <w:t>orma sökvy i e-arkivet</w:t>
            </w:r>
          </w:p>
        </w:tc>
        <w:tc>
          <w:tcPr>
            <w:tcW w:w="1903" w:type="pct"/>
          </w:tcPr>
          <w:p w14:paraId="68424B12" w14:textId="21F71B5C" w:rsidR="00442140" w:rsidRPr="006C1912" w:rsidRDefault="003B2BAF" w:rsidP="00442140">
            <w:pPr>
              <w:rPr>
                <w:rFonts w:ascii="Times New Roman" w:hAnsi="Times New Roman" w:cs="Times New Roman"/>
                <w:color w:val="00B0F0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</w:p>
        </w:tc>
        <w:tc>
          <w:tcPr>
            <w:tcW w:w="1521" w:type="pct"/>
            <w:vAlign w:val="center"/>
          </w:tcPr>
          <w:p w14:paraId="5246EF58" w14:textId="77777777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22ECECE6" w14:textId="77777777" w:rsidTr="00442140">
        <w:trPr>
          <w:trHeight w:val="304"/>
        </w:trPr>
        <w:tc>
          <w:tcPr>
            <w:tcW w:w="1576" w:type="pct"/>
          </w:tcPr>
          <w:p w14:paraId="19F6648E" w14:textId="2AB3D57C" w:rsidR="00442140" w:rsidRPr="00000F69" w:rsidRDefault="00B33ECF" w:rsidP="00442140">
            <w:pPr>
              <w:rPr>
                <w:rFonts w:ascii="Times New Roman" w:hAnsi="Times New Roman" w:cs="Times New Roman"/>
              </w:rPr>
            </w:pPr>
            <w:r w:rsidRPr="00000F69">
              <w:rPr>
                <w:rFonts w:ascii="Times New Roman" w:hAnsi="Times New Roman" w:cs="Times New Roman"/>
              </w:rPr>
              <w:t>Utforma resultatvy (sökträfflista) i e-arkivet</w:t>
            </w:r>
          </w:p>
        </w:tc>
        <w:tc>
          <w:tcPr>
            <w:tcW w:w="1903" w:type="pct"/>
          </w:tcPr>
          <w:p w14:paraId="1C7C5DD3" w14:textId="20F00AD1" w:rsidR="00442140" w:rsidRPr="006C1912" w:rsidRDefault="003B2BAF" w:rsidP="00442140">
            <w:pPr>
              <w:rPr>
                <w:rFonts w:ascii="Times New Roman" w:hAnsi="Times New Roman" w:cs="Times New Roman"/>
                <w:color w:val="00B0F0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</w:p>
        </w:tc>
        <w:tc>
          <w:tcPr>
            <w:tcW w:w="1521" w:type="pct"/>
            <w:vAlign w:val="center"/>
          </w:tcPr>
          <w:p w14:paraId="6A283101" w14:textId="77777777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7E7B9F3C" w14:textId="77777777" w:rsidTr="00442140">
        <w:trPr>
          <w:trHeight w:val="304"/>
        </w:trPr>
        <w:tc>
          <w:tcPr>
            <w:tcW w:w="1576" w:type="pct"/>
          </w:tcPr>
          <w:p w14:paraId="7648FEDB" w14:textId="63518B61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  <w:r w:rsidRPr="00000F69">
              <w:rPr>
                <w:rFonts w:ascii="Times New Roman" w:hAnsi="Times New Roman" w:cs="Times New Roman"/>
              </w:rPr>
              <w:t xml:space="preserve">Utreda behov av </w:t>
            </w:r>
            <w:r w:rsidR="003D30D4">
              <w:rPr>
                <w:rFonts w:ascii="Times New Roman" w:hAnsi="Times New Roman" w:cs="Times New Roman"/>
              </w:rPr>
              <w:t xml:space="preserve">ev. </w:t>
            </w:r>
            <w:r w:rsidRPr="00000F69">
              <w:rPr>
                <w:rFonts w:ascii="Times New Roman" w:hAnsi="Times New Roman" w:cs="Times New Roman"/>
              </w:rPr>
              <w:t>visualiseringsregel</w:t>
            </w:r>
          </w:p>
        </w:tc>
        <w:tc>
          <w:tcPr>
            <w:tcW w:w="1903" w:type="pct"/>
          </w:tcPr>
          <w:p w14:paraId="5A56AEC7" w14:textId="77777777" w:rsidR="00000F69" w:rsidRPr="00F535D1" w:rsidRDefault="00000F69" w:rsidP="00442140">
            <w:pPr>
              <w:rPr>
                <w:rFonts w:ascii="Times New Roman" w:hAnsi="Times New Roman" w:cs="Times New Roman"/>
                <w:color w:val="92D050"/>
              </w:rPr>
            </w:pPr>
            <w:r w:rsidRPr="00F535D1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69660673" w14:textId="0D7B230A" w:rsidR="00442140" w:rsidRPr="00000F69" w:rsidRDefault="003B2BAF" w:rsidP="00442140">
            <w:pPr>
              <w:rPr>
                <w:rFonts w:ascii="Times New Roman" w:hAnsi="Times New Roman" w:cs="Times New Roman"/>
                <w:color w:val="FF0000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</w:p>
        </w:tc>
        <w:tc>
          <w:tcPr>
            <w:tcW w:w="1521" w:type="pct"/>
            <w:vAlign w:val="center"/>
          </w:tcPr>
          <w:p w14:paraId="0A126364" w14:textId="77777777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FC411F" w:rsidRPr="00CE4BAD" w14:paraId="5C3149C7" w14:textId="77777777" w:rsidTr="00442140">
        <w:trPr>
          <w:trHeight w:val="304"/>
        </w:trPr>
        <w:tc>
          <w:tcPr>
            <w:tcW w:w="1576" w:type="pct"/>
          </w:tcPr>
          <w:p w14:paraId="119847E7" w14:textId="36A130C3" w:rsidR="00FC411F" w:rsidRPr="00000F69" w:rsidRDefault="003D30D4" w:rsidP="003D30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Ev. b</w:t>
            </w:r>
            <w:r w:rsidR="00FC411F" w:rsidRPr="00000F69">
              <w:rPr>
                <w:rFonts w:ascii="Times New Roman" w:hAnsi="Times New Roman" w:cs="Times New Roman"/>
              </w:rPr>
              <w:t>eställa visualiseringsregel</w:t>
            </w:r>
          </w:p>
        </w:tc>
        <w:tc>
          <w:tcPr>
            <w:tcW w:w="1903" w:type="pct"/>
          </w:tcPr>
          <w:p w14:paraId="1A0B1521" w14:textId="0DE6C58F" w:rsidR="00FC411F" w:rsidRPr="00000F69" w:rsidRDefault="00FC411F" w:rsidP="00442140">
            <w:pPr>
              <w:rPr>
                <w:rFonts w:ascii="Times New Roman" w:hAnsi="Times New Roman" w:cs="Times New Roman"/>
              </w:rPr>
            </w:pPr>
            <w:r w:rsidRPr="00000F69">
              <w:rPr>
                <w:rFonts w:ascii="Times New Roman" w:hAnsi="Times New Roman" w:cs="Times New Roman"/>
              </w:rPr>
              <w:t>Verksamhetens arkivansvarige</w:t>
            </w:r>
          </w:p>
        </w:tc>
        <w:tc>
          <w:tcPr>
            <w:tcW w:w="1521" w:type="pct"/>
            <w:vAlign w:val="center"/>
          </w:tcPr>
          <w:p w14:paraId="36364CE9" w14:textId="77777777" w:rsidR="00FC411F" w:rsidRPr="00000F69" w:rsidRDefault="00FC411F" w:rsidP="00442140">
            <w:pPr>
              <w:rPr>
                <w:rFonts w:ascii="Times New Roman" w:hAnsi="Times New Roman" w:cs="Times New Roman"/>
              </w:rPr>
            </w:pPr>
          </w:p>
        </w:tc>
      </w:tr>
      <w:tr w:rsidR="00442140" w:rsidRPr="00CE4BAD" w14:paraId="04F5D081" w14:textId="77777777" w:rsidTr="00442140">
        <w:trPr>
          <w:trHeight w:val="304"/>
        </w:trPr>
        <w:tc>
          <w:tcPr>
            <w:tcW w:w="1576" w:type="pct"/>
          </w:tcPr>
          <w:p w14:paraId="6798AB91" w14:textId="6A73BD67" w:rsidR="00442140" w:rsidRPr="00000F69" w:rsidRDefault="003D30D4" w:rsidP="003D30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Ev. u</w:t>
            </w:r>
            <w:r w:rsidR="00442140" w:rsidRPr="00000F69">
              <w:rPr>
                <w:rFonts w:ascii="Times New Roman" w:hAnsi="Times New Roman" w:cs="Times New Roman"/>
              </w:rPr>
              <w:t>tforma visualiseringsregel</w:t>
            </w:r>
          </w:p>
        </w:tc>
        <w:tc>
          <w:tcPr>
            <w:tcW w:w="1903" w:type="pct"/>
          </w:tcPr>
          <w:p w14:paraId="66FAD3BB" w14:textId="34AD94E8" w:rsidR="00442140" w:rsidRPr="00000F69" w:rsidRDefault="00442140" w:rsidP="00000F69">
            <w:pPr>
              <w:rPr>
                <w:rFonts w:ascii="Times New Roman" w:hAnsi="Times New Roman" w:cs="Times New Roman"/>
              </w:rPr>
            </w:pPr>
            <w:r w:rsidRPr="00000F69">
              <w:rPr>
                <w:rFonts w:ascii="Times New Roman" w:hAnsi="Times New Roman" w:cs="Times New Roman"/>
              </w:rPr>
              <w:t>Beställs av Formpipe alt. IT-enheten/</w:t>
            </w:r>
            <w:r w:rsidR="00000F69" w:rsidRPr="00000F69">
              <w:rPr>
                <w:rFonts w:ascii="Times New Roman" w:hAnsi="Times New Roman" w:cs="Times New Roman"/>
              </w:rPr>
              <w:t xml:space="preserve"> </w:t>
            </w:r>
            <w:r w:rsidR="00000F69" w:rsidRPr="00AC6167">
              <w:rPr>
                <w:rFonts w:ascii="Times New Roman" w:hAnsi="Times New Roman" w:cs="Times New Roman"/>
                <w:color w:val="7030A0"/>
              </w:rPr>
              <w:t>Objektspecialist IT e-arkiv</w:t>
            </w:r>
            <w:r w:rsidRPr="00000F69">
              <w:rPr>
                <w:rFonts w:ascii="Times New Roman" w:hAnsi="Times New Roman" w:cs="Times New Roman"/>
              </w:rPr>
              <w:t>/</w:t>
            </w:r>
            <w:r w:rsidR="00000F69" w:rsidRPr="00000F69">
              <w:rPr>
                <w:rFonts w:ascii="Times New Roman" w:hAnsi="Times New Roman" w:cs="Times New Roman"/>
              </w:rPr>
              <w:t>K</w:t>
            </w:r>
            <w:r w:rsidRPr="00000F69">
              <w:rPr>
                <w:rFonts w:ascii="Times New Roman" w:hAnsi="Times New Roman" w:cs="Times New Roman"/>
              </w:rPr>
              <w:t>onsult</w:t>
            </w:r>
          </w:p>
        </w:tc>
        <w:tc>
          <w:tcPr>
            <w:tcW w:w="1521" w:type="pct"/>
            <w:vAlign w:val="center"/>
          </w:tcPr>
          <w:p w14:paraId="3F99A904" w14:textId="77777777" w:rsidR="00442140" w:rsidRPr="00000F69" w:rsidRDefault="00442140" w:rsidP="00442140">
            <w:pPr>
              <w:rPr>
                <w:rFonts w:ascii="Times New Roman" w:hAnsi="Times New Roman" w:cs="Times New Roman"/>
              </w:rPr>
            </w:pPr>
          </w:p>
        </w:tc>
      </w:tr>
    </w:tbl>
    <w:p w14:paraId="5C9DC5B2" w14:textId="77777777" w:rsidR="00C43169" w:rsidRPr="00C43169" w:rsidRDefault="00C43169" w:rsidP="00C43169"/>
    <w:p w14:paraId="474F8C2C" w14:textId="03A522B2" w:rsidR="00B931F1" w:rsidRDefault="00B931F1" w:rsidP="00B931F1">
      <w:pPr>
        <w:pStyle w:val="Rubrik3"/>
        <w:ind w:left="397" w:firstLine="1304"/>
      </w:pPr>
      <w:bookmarkStart w:id="25" w:name="_Toc534898545"/>
      <w:r>
        <w:t>2.2.9</w:t>
      </w:r>
      <w:r>
        <w:tab/>
        <w:t>Systemdokumentation</w:t>
      </w:r>
      <w:bookmarkEnd w:id="25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207"/>
        <w:gridCol w:w="3094"/>
        <w:gridCol w:w="3103"/>
      </w:tblGrid>
      <w:tr w:rsidR="00442140" w:rsidRPr="001B48AE" w14:paraId="26289358" w14:textId="77777777" w:rsidTr="00CF1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705" w:type="pct"/>
            <w:vAlign w:val="center"/>
          </w:tcPr>
          <w:p w14:paraId="5164663F" w14:textId="77777777" w:rsidR="00442140" w:rsidRPr="00F9121F" w:rsidRDefault="00442140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645" w:type="pct"/>
            <w:vAlign w:val="center"/>
          </w:tcPr>
          <w:p w14:paraId="13B36624" w14:textId="77777777" w:rsidR="00442140" w:rsidRPr="00F9121F" w:rsidRDefault="00442140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650" w:type="pct"/>
            <w:vAlign w:val="center"/>
          </w:tcPr>
          <w:p w14:paraId="64623217" w14:textId="77777777" w:rsidR="00442140" w:rsidRPr="00F9121F" w:rsidRDefault="00442140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442140" w:rsidRPr="00CE4BAD" w14:paraId="4B25AF2A" w14:textId="77777777" w:rsidTr="00442140">
        <w:trPr>
          <w:trHeight w:val="304"/>
        </w:trPr>
        <w:tc>
          <w:tcPr>
            <w:tcW w:w="1705" w:type="pct"/>
            <w:vAlign w:val="center"/>
          </w:tcPr>
          <w:p w14:paraId="65292B99" w14:textId="77777777" w:rsidR="00442140" w:rsidRPr="002A1C33" w:rsidRDefault="00442140" w:rsidP="00CF1ECD">
            <w:pPr>
              <w:rPr>
                <w:rFonts w:ascii="Times New Roman" w:hAnsi="Times New Roman" w:cs="Times New Roman"/>
                <w:u w:val="single"/>
              </w:rPr>
            </w:pPr>
            <w:r w:rsidRPr="002A1C33">
              <w:rPr>
                <w:rFonts w:ascii="Times New Roman" w:hAnsi="Times New Roman" w:cs="Times New Roman"/>
                <w:u w:val="single"/>
              </w:rPr>
              <w:t>Ta fram systemdokumentation:</w:t>
            </w:r>
          </w:p>
          <w:p w14:paraId="777A799A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</w:p>
          <w:p w14:paraId="3097EDCD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Systemöversikt</w:t>
            </w:r>
          </w:p>
          <w:p w14:paraId="4F8A97D4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</w:p>
          <w:p w14:paraId="12EF8F5D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Indatabeskrivning</w:t>
            </w:r>
          </w:p>
          <w:p w14:paraId="0B5B931E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</w:p>
          <w:p w14:paraId="53279F71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 xml:space="preserve">Utdatabeskrivning </w:t>
            </w:r>
          </w:p>
          <w:p w14:paraId="321C9F13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</w:p>
          <w:p w14:paraId="0F0F5A65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Behörighetsbeskrivning</w:t>
            </w:r>
          </w:p>
          <w:p w14:paraId="5B0B9AE6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br/>
              <w:t>Rutinbeskrivningar</w:t>
            </w:r>
          </w:p>
          <w:p w14:paraId="67424AF6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br/>
              <w:t>Databeskrivningar</w:t>
            </w:r>
          </w:p>
          <w:p w14:paraId="75429E4C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br/>
              <w:t>Ändringsbeskrivningar</w:t>
            </w:r>
            <w:r w:rsidRPr="002A1C3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645" w:type="pct"/>
          </w:tcPr>
          <w:p w14:paraId="17BFCF22" w14:textId="2D7C6117" w:rsidR="00442140" w:rsidRPr="002A1C33" w:rsidRDefault="002A1C33" w:rsidP="00CF1ECD">
            <w:pPr>
              <w:rPr>
                <w:rFonts w:ascii="Times New Roman" w:hAnsi="Times New Roman" w:cs="Times New Roman"/>
              </w:rPr>
            </w:pPr>
            <w:r w:rsidRPr="00F7486A">
              <w:rPr>
                <w:rFonts w:ascii="Times New Roman" w:hAnsi="Times New Roman" w:cs="Times New Roman"/>
                <w:color w:val="00B050"/>
              </w:rPr>
              <w:t xml:space="preserve">Objektspecialist IT verksamhet </w:t>
            </w:r>
          </w:p>
        </w:tc>
        <w:tc>
          <w:tcPr>
            <w:tcW w:w="1650" w:type="pct"/>
            <w:vAlign w:val="center"/>
          </w:tcPr>
          <w:p w14:paraId="347A1934" w14:textId="77777777" w:rsidR="00442140" w:rsidRPr="002A1C33" w:rsidRDefault="00442140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7B96004B" w14:textId="3AC11FC0" w:rsidR="001741E9" w:rsidRDefault="001741E9" w:rsidP="00442140"/>
    <w:p w14:paraId="1DEBDB66" w14:textId="77777777" w:rsidR="001741E9" w:rsidRDefault="001741E9">
      <w:r>
        <w:br w:type="page"/>
      </w:r>
    </w:p>
    <w:p w14:paraId="55BF671C" w14:textId="31E07BC1" w:rsidR="0021695A" w:rsidRDefault="00AC30CA" w:rsidP="0021695A">
      <w:pPr>
        <w:pStyle w:val="Rubrik3"/>
        <w:ind w:left="397" w:firstLine="1304"/>
      </w:pPr>
      <w:bookmarkStart w:id="26" w:name="_Toc479855804"/>
      <w:bookmarkStart w:id="27" w:name="_Toc534898546"/>
      <w:r>
        <w:t>2.2.1</w:t>
      </w:r>
      <w:r w:rsidR="00883DF1">
        <w:t>0</w:t>
      </w:r>
      <w:r w:rsidR="0021695A">
        <w:t xml:space="preserve"> </w:t>
      </w:r>
      <w:r w:rsidR="0021695A">
        <w:tab/>
        <w:t>Efterföljande leveranser</w:t>
      </w:r>
      <w:bookmarkEnd w:id="26"/>
      <w:bookmarkEnd w:id="27"/>
      <w:r w:rsidR="0021695A">
        <w:t xml:space="preserve"> </w:t>
      </w:r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207"/>
        <w:gridCol w:w="3094"/>
        <w:gridCol w:w="3103"/>
      </w:tblGrid>
      <w:tr w:rsidR="00C43169" w:rsidRPr="001B48AE" w14:paraId="78279664" w14:textId="77777777" w:rsidTr="00CF1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705" w:type="pct"/>
            <w:vAlign w:val="center"/>
          </w:tcPr>
          <w:p w14:paraId="214D28AC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645" w:type="pct"/>
            <w:vAlign w:val="center"/>
          </w:tcPr>
          <w:p w14:paraId="281E069C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650" w:type="pct"/>
            <w:vAlign w:val="center"/>
          </w:tcPr>
          <w:p w14:paraId="22F04F86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011884" w:rsidRPr="002A1C33" w14:paraId="2263EE35" w14:textId="77777777" w:rsidTr="00CF1ECD">
        <w:trPr>
          <w:trHeight w:val="304"/>
        </w:trPr>
        <w:tc>
          <w:tcPr>
            <w:tcW w:w="1705" w:type="pct"/>
          </w:tcPr>
          <w:p w14:paraId="11230FCC" w14:textId="6EB62D76" w:rsidR="00011884" w:rsidRPr="002A1C33" w:rsidRDefault="00011884" w:rsidP="00F62295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Översyn av leveransöverenskommelse</w:t>
            </w:r>
          </w:p>
        </w:tc>
        <w:tc>
          <w:tcPr>
            <w:tcW w:w="1645" w:type="pct"/>
            <w:vAlign w:val="center"/>
          </w:tcPr>
          <w:p w14:paraId="0921AF4C" w14:textId="49452BF2" w:rsidR="00011884" w:rsidRPr="002A1C33" w:rsidRDefault="00011884" w:rsidP="00F62295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Verksamheten</w:t>
            </w:r>
          </w:p>
        </w:tc>
        <w:tc>
          <w:tcPr>
            <w:tcW w:w="1650" w:type="pct"/>
            <w:vAlign w:val="center"/>
          </w:tcPr>
          <w:p w14:paraId="6C4EB433" w14:textId="77777777" w:rsidR="00011884" w:rsidRPr="002A1C33" w:rsidRDefault="00011884" w:rsidP="00F62295">
            <w:pPr>
              <w:rPr>
                <w:rFonts w:ascii="Times New Roman" w:hAnsi="Times New Roman" w:cs="Times New Roman"/>
              </w:rPr>
            </w:pPr>
          </w:p>
        </w:tc>
      </w:tr>
      <w:tr w:rsidR="00F62295" w:rsidRPr="002A1C33" w14:paraId="74A1F5ED" w14:textId="77777777" w:rsidTr="00CF1ECD">
        <w:trPr>
          <w:trHeight w:val="304"/>
        </w:trPr>
        <w:tc>
          <w:tcPr>
            <w:tcW w:w="1705" w:type="pct"/>
          </w:tcPr>
          <w:p w14:paraId="21C16032" w14:textId="430E8F2E" w:rsidR="00F62295" w:rsidRPr="002A1C33" w:rsidRDefault="00856A03" w:rsidP="00F622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Justera i befintlig</w:t>
            </w:r>
            <w:r w:rsidR="00F62295" w:rsidRPr="002A1C33">
              <w:rPr>
                <w:rFonts w:ascii="Times New Roman" w:hAnsi="Times New Roman" w:cs="Times New Roman"/>
              </w:rPr>
              <w:t xml:space="preserve"> leveransöverenskommelse</w:t>
            </w:r>
          </w:p>
        </w:tc>
        <w:tc>
          <w:tcPr>
            <w:tcW w:w="1645" w:type="pct"/>
            <w:vAlign w:val="center"/>
          </w:tcPr>
          <w:p w14:paraId="12942294" w14:textId="0BEB2FA9" w:rsidR="00F62295" w:rsidRPr="002A1C33" w:rsidRDefault="003B2BAF" w:rsidP="002A1C33">
            <w:pPr>
              <w:rPr>
                <w:rFonts w:ascii="Times New Roman" w:hAnsi="Times New Roman" w:cs="Times New Roman"/>
              </w:rPr>
            </w:pPr>
            <w:r w:rsidRPr="00F7486A">
              <w:rPr>
                <w:rFonts w:ascii="Times New Roman" w:hAnsi="Times New Roman" w:cs="Times New Roman"/>
                <w:color w:val="00B0F0"/>
              </w:rPr>
              <w:t xml:space="preserve">Objektspecialist verksamhet </w:t>
            </w:r>
            <w:r w:rsidR="001741E9">
              <w:rPr>
                <w:rFonts w:ascii="Times New Roman" w:hAnsi="Times New Roman" w:cs="Times New Roman"/>
                <w:color w:val="00B0F0"/>
              </w:rPr>
              <w:br/>
            </w:r>
            <w:r w:rsidRPr="00F7486A">
              <w:rPr>
                <w:rFonts w:ascii="Times New Roman" w:hAnsi="Times New Roman" w:cs="Times New Roman"/>
                <w:color w:val="00B0F0"/>
              </w:rPr>
              <w:t>e-arkiv</w:t>
            </w:r>
          </w:p>
        </w:tc>
        <w:tc>
          <w:tcPr>
            <w:tcW w:w="1650" w:type="pct"/>
            <w:vAlign w:val="center"/>
          </w:tcPr>
          <w:p w14:paraId="57FF3505" w14:textId="77777777" w:rsidR="00F62295" w:rsidRPr="002A1C33" w:rsidRDefault="00F62295" w:rsidP="00F62295">
            <w:pPr>
              <w:rPr>
                <w:rFonts w:ascii="Times New Roman" w:hAnsi="Times New Roman" w:cs="Times New Roman"/>
              </w:rPr>
            </w:pPr>
          </w:p>
        </w:tc>
      </w:tr>
      <w:tr w:rsidR="00F62295" w:rsidRPr="002A1C33" w14:paraId="29B077F4" w14:textId="77777777" w:rsidTr="00CF1ECD">
        <w:trPr>
          <w:trHeight w:val="304"/>
        </w:trPr>
        <w:tc>
          <w:tcPr>
            <w:tcW w:w="1705" w:type="pct"/>
          </w:tcPr>
          <w:p w14:paraId="046481A2" w14:textId="613ED469" w:rsidR="00F62295" w:rsidRPr="002A1C33" w:rsidRDefault="00F62295" w:rsidP="00F62295">
            <w:pPr>
              <w:rPr>
                <w:rFonts w:ascii="Times New Roman" w:hAnsi="Times New Roman" w:cs="Times New Roman"/>
              </w:rPr>
            </w:pPr>
            <w:r w:rsidRPr="002A1C33">
              <w:rPr>
                <w:rFonts w:ascii="Times New Roman" w:hAnsi="Times New Roman" w:cs="Times New Roman"/>
              </w:rPr>
              <w:t>Om verksamhetssystemet har uppdaterats sedan senaste leveransen måste en översyn göras av mappningen. Infogas i leveransspecifikationens metadatastruktur.</w:t>
            </w:r>
          </w:p>
        </w:tc>
        <w:tc>
          <w:tcPr>
            <w:tcW w:w="1645" w:type="pct"/>
            <w:vAlign w:val="center"/>
          </w:tcPr>
          <w:p w14:paraId="041B2C77" w14:textId="77777777" w:rsidR="00856A03" w:rsidRPr="00F7486A" w:rsidRDefault="00856A03" w:rsidP="00856A03">
            <w:pPr>
              <w:rPr>
                <w:rFonts w:ascii="Times New Roman" w:hAnsi="Times New Roman" w:cs="Times New Roman"/>
                <w:color w:val="92D050"/>
              </w:rPr>
            </w:pPr>
            <w:r w:rsidRPr="00F7486A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218588AE" w14:textId="77777777" w:rsidR="00856A03" w:rsidRPr="002A1C33" w:rsidRDefault="00856A03" w:rsidP="00856A03">
            <w:pPr>
              <w:rPr>
                <w:rFonts w:ascii="Times New Roman" w:hAnsi="Times New Roman" w:cs="Times New Roman"/>
              </w:rPr>
            </w:pPr>
          </w:p>
          <w:p w14:paraId="1ECDD322" w14:textId="589013A6" w:rsidR="00F62295" w:rsidRPr="002A1C33" w:rsidRDefault="003B2BAF" w:rsidP="00856A03">
            <w:pPr>
              <w:rPr>
                <w:rFonts w:ascii="Times New Roman" w:hAnsi="Times New Roman" w:cs="Times New Roman"/>
              </w:rPr>
            </w:pPr>
            <w:r w:rsidRPr="00F7486A">
              <w:rPr>
                <w:rFonts w:ascii="Times New Roman" w:hAnsi="Times New Roman" w:cs="Times New Roman"/>
                <w:color w:val="00B0F0"/>
              </w:rPr>
              <w:t xml:space="preserve">Objektspecialist verksamhet </w:t>
            </w:r>
            <w:r w:rsidR="001741E9">
              <w:rPr>
                <w:rFonts w:ascii="Times New Roman" w:hAnsi="Times New Roman" w:cs="Times New Roman"/>
                <w:color w:val="00B0F0"/>
              </w:rPr>
              <w:br/>
            </w:r>
            <w:r w:rsidRPr="00F7486A">
              <w:rPr>
                <w:rFonts w:ascii="Times New Roman" w:hAnsi="Times New Roman" w:cs="Times New Roman"/>
                <w:color w:val="00B0F0"/>
              </w:rPr>
              <w:t>e-arkiv</w:t>
            </w:r>
            <w:r w:rsidR="00856A03" w:rsidRPr="00F7486A">
              <w:rPr>
                <w:rFonts w:ascii="Times New Roman" w:hAnsi="Times New Roman" w:cs="Times New Roman"/>
                <w:color w:val="00B0F0"/>
              </w:rPr>
              <w:t xml:space="preserve"> </w:t>
            </w:r>
          </w:p>
        </w:tc>
        <w:tc>
          <w:tcPr>
            <w:tcW w:w="1650" w:type="pct"/>
            <w:vAlign w:val="center"/>
          </w:tcPr>
          <w:p w14:paraId="59298A6E" w14:textId="77777777" w:rsidR="00F62295" w:rsidRPr="002A1C33" w:rsidRDefault="00F62295" w:rsidP="00F62295">
            <w:pPr>
              <w:rPr>
                <w:rFonts w:ascii="Times New Roman" w:hAnsi="Times New Roman" w:cs="Times New Roman"/>
              </w:rPr>
            </w:pPr>
          </w:p>
        </w:tc>
      </w:tr>
    </w:tbl>
    <w:p w14:paraId="22A43EBC" w14:textId="77777777" w:rsidR="00CF6970" w:rsidRDefault="00CF6970" w:rsidP="005336FB">
      <w:pPr>
        <w:pStyle w:val="Rubrik2"/>
      </w:pPr>
    </w:p>
    <w:p w14:paraId="25A54265" w14:textId="639C34D9" w:rsidR="005336FB" w:rsidRDefault="0021695A" w:rsidP="005336FB">
      <w:pPr>
        <w:pStyle w:val="Rubrik2"/>
      </w:pPr>
      <w:bookmarkStart w:id="28" w:name="_Toc534898547"/>
      <w:r>
        <w:t>3</w:t>
      </w:r>
      <w:r>
        <w:tab/>
      </w:r>
      <w:r w:rsidR="005336FB">
        <w:t>Leveransöverenskommelse</w:t>
      </w:r>
      <w:bookmarkEnd w:id="28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167"/>
        <w:gridCol w:w="3579"/>
        <w:gridCol w:w="2658"/>
      </w:tblGrid>
      <w:tr w:rsidR="00C43169" w:rsidRPr="001B48AE" w14:paraId="0784CF12" w14:textId="77777777" w:rsidTr="00F62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684" w:type="pct"/>
            <w:vAlign w:val="center"/>
          </w:tcPr>
          <w:p w14:paraId="4C368A14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635C0D9C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413" w:type="pct"/>
            <w:vAlign w:val="center"/>
          </w:tcPr>
          <w:p w14:paraId="5D830C89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F62295" w:rsidRPr="00CE4BAD" w14:paraId="55E0E408" w14:textId="77777777" w:rsidTr="00F62295">
        <w:trPr>
          <w:trHeight w:val="304"/>
        </w:trPr>
        <w:tc>
          <w:tcPr>
            <w:tcW w:w="1684" w:type="pct"/>
            <w:vAlign w:val="center"/>
          </w:tcPr>
          <w:p w14:paraId="23DE78B3" w14:textId="174A6508" w:rsidR="007675E0" w:rsidRPr="00316D86" w:rsidRDefault="007675E0" w:rsidP="007675E0">
            <w:pPr>
              <w:rPr>
                <w:rFonts w:ascii="Times New Roman" w:hAnsi="Times New Roman" w:cs="Times New Roman"/>
              </w:rPr>
            </w:pPr>
            <w:r w:rsidRPr="00316D86">
              <w:rPr>
                <w:rFonts w:ascii="Times New Roman" w:hAnsi="Times New Roman" w:cs="Times New Roman"/>
              </w:rPr>
              <w:t>Blanketten ”Arkivuppsättning”</w:t>
            </w:r>
            <w:r w:rsidRPr="00316D86">
              <w:rPr>
                <w:rFonts w:ascii="Times New Roman" w:hAnsi="Times New Roman" w:cs="Times New Roman"/>
              </w:rPr>
              <w:br/>
              <w:t>(fylls i första gången ett verksamhetssystem ska lever</w:t>
            </w:r>
            <w:r w:rsidR="00926BD2">
              <w:rPr>
                <w:rFonts w:ascii="Times New Roman" w:hAnsi="Times New Roman" w:cs="Times New Roman"/>
              </w:rPr>
              <w:t>era information till e-arkivet)</w:t>
            </w:r>
            <w:r w:rsidRPr="00316D86">
              <w:rPr>
                <w:rFonts w:ascii="Times New Roman" w:hAnsi="Times New Roman" w:cs="Times New Roman"/>
              </w:rPr>
              <w:t>:</w:t>
            </w:r>
          </w:p>
          <w:p w14:paraId="1C592FF9" w14:textId="77777777" w:rsidR="00F62295" w:rsidRPr="00316D86" w:rsidRDefault="00F62295" w:rsidP="00F62295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Arkivets namn</w:t>
            </w:r>
          </w:p>
          <w:p w14:paraId="249234FB" w14:textId="77777777" w:rsidR="00F62295" w:rsidRPr="00316D86" w:rsidRDefault="00F62295" w:rsidP="00F62295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Val av metadataschema</w:t>
            </w:r>
          </w:p>
          <w:p w14:paraId="28260960" w14:textId="77777777" w:rsidR="00F3439D" w:rsidRPr="00316D86" w:rsidRDefault="00F62295" w:rsidP="00F62295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Ev. visualiseringsregel</w:t>
            </w:r>
          </w:p>
          <w:p w14:paraId="0D089D37" w14:textId="56426C5C" w:rsidR="00F62295" w:rsidRPr="00316D86" w:rsidRDefault="00F62295" w:rsidP="00F62295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Behörigheter</w:t>
            </w:r>
          </w:p>
        </w:tc>
        <w:tc>
          <w:tcPr>
            <w:tcW w:w="1903" w:type="pct"/>
          </w:tcPr>
          <w:p w14:paraId="571C3882" w14:textId="77777777" w:rsidR="00316D86" w:rsidRPr="00F7486A" w:rsidRDefault="00316D86" w:rsidP="00316D86">
            <w:pPr>
              <w:rPr>
                <w:rFonts w:ascii="Times New Roman" w:hAnsi="Times New Roman" w:cs="Times New Roman"/>
                <w:color w:val="92D050"/>
              </w:rPr>
            </w:pPr>
            <w:r w:rsidRPr="00F7486A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5287B637" w14:textId="7085CEC6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  <w:r w:rsidRPr="00316D86">
              <w:rPr>
                <w:rFonts w:ascii="Times New Roman" w:hAnsi="Times New Roman" w:cs="Times New Roman"/>
              </w:rPr>
              <w:t xml:space="preserve">i samråd med </w:t>
            </w:r>
            <w:r w:rsidR="00316D86" w:rsidRPr="00F7486A">
              <w:rPr>
                <w:rFonts w:ascii="Times New Roman" w:hAnsi="Times New Roman" w:cs="Times New Roman"/>
                <w:color w:val="00B0F0"/>
              </w:rPr>
              <w:t xml:space="preserve">Objektspecialist </w:t>
            </w:r>
            <w:r w:rsidR="00F7486A" w:rsidRPr="00F7486A">
              <w:rPr>
                <w:rFonts w:ascii="Times New Roman" w:hAnsi="Times New Roman" w:cs="Times New Roman"/>
                <w:color w:val="00B0F0"/>
              </w:rPr>
              <w:t xml:space="preserve">verksamhet </w:t>
            </w:r>
            <w:r w:rsidR="00316D86" w:rsidRPr="00F7486A">
              <w:rPr>
                <w:rFonts w:ascii="Times New Roman" w:hAnsi="Times New Roman" w:cs="Times New Roman"/>
                <w:color w:val="00B0F0"/>
              </w:rPr>
              <w:t>e-arkiv</w:t>
            </w:r>
          </w:p>
          <w:p w14:paraId="1E83F8E3" w14:textId="77777777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pct"/>
            <w:vAlign w:val="center"/>
          </w:tcPr>
          <w:p w14:paraId="47EFCEE4" w14:textId="77777777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</w:p>
        </w:tc>
      </w:tr>
      <w:tr w:rsidR="00F62295" w:rsidRPr="00CE4BAD" w14:paraId="244ACA6E" w14:textId="77777777" w:rsidTr="00F62295">
        <w:trPr>
          <w:trHeight w:val="304"/>
        </w:trPr>
        <w:tc>
          <w:tcPr>
            <w:tcW w:w="1684" w:type="pct"/>
            <w:vAlign w:val="center"/>
          </w:tcPr>
          <w:p w14:paraId="47E31055" w14:textId="77777777" w:rsidR="00F3439D" w:rsidRPr="00316D86" w:rsidRDefault="00F3439D" w:rsidP="00F3439D">
            <w:pPr>
              <w:rPr>
                <w:rFonts w:ascii="Times New Roman" w:hAnsi="Times New Roman" w:cs="Times New Roman"/>
              </w:rPr>
            </w:pPr>
            <w:r w:rsidRPr="00316D86">
              <w:rPr>
                <w:rFonts w:ascii="Times New Roman" w:hAnsi="Times New Roman" w:cs="Times New Roman"/>
              </w:rPr>
              <w:t xml:space="preserve">Blanketten ”Leveransöverenskommelse”:   </w:t>
            </w:r>
          </w:p>
          <w:p w14:paraId="419C0BDD" w14:textId="77777777" w:rsidR="00F3439D" w:rsidRPr="00316D86" w:rsidRDefault="00F3439D" w:rsidP="00F3439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Namn (ID)</w:t>
            </w:r>
          </w:p>
          <w:p w14:paraId="1A7FF8ED" w14:textId="77777777" w:rsidR="00F3439D" w:rsidRPr="00316D86" w:rsidRDefault="00F3439D" w:rsidP="00F3439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Beskrivning</w:t>
            </w:r>
          </w:p>
          <w:p w14:paraId="3A7D5532" w14:textId="77777777" w:rsidR="00F3439D" w:rsidRPr="00316D86" w:rsidRDefault="00F3439D" w:rsidP="00F3439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Val av metadataschema</w:t>
            </w:r>
          </w:p>
          <w:p w14:paraId="753A225F" w14:textId="77777777" w:rsidR="00F3439D" w:rsidRPr="00316D86" w:rsidRDefault="00F3439D" w:rsidP="00F3439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Algoritm för beräkning av kontrollsumma</w:t>
            </w:r>
          </w:p>
          <w:p w14:paraId="52459417" w14:textId="77777777" w:rsidR="00F3439D" w:rsidRPr="00316D86" w:rsidRDefault="00F3439D" w:rsidP="00F3439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Val av filformat och ev. konvertering</w:t>
            </w:r>
          </w:p>
          <w:p w14:paraId="524F20AE" w14:textId="77777777" w:rsidR="00F3439D" w:rsidRPr="00316D86" w:rsidRDefault="00F3439D" w:rsidP="00F3439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316D86">
              <w:rPr>
                <w:rFonts w:cs="Times New Roman"/>
              </w:rPr>
              <w:t>Användare med behörighet att arkivera</w:t>
            </w:r>
          </w:p>
          <w:p w14:paraId="2F98F3A1" w14:textId="7E601A6F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3" w:type="pct"/>
          </w:tcPr>
          <w:p w14:paraId="7912E25A" w14:textId="77777777" w:rsidR="00316D86" w:rsidRPr="00F7486A" w:rsidRDefault="00316D86" w:rsidP="00316D86">
            <w:pPr>
              <w:rPr>
                <w:rFonts w:ascii="Times New Roman" w:hAnsi="Times New Roman" w:cs="Times New Roman"/>
                <w:color w:val="92D050"/>
              </w:rPr>
            </w:pPr>
            <w:r w:rsidRPr="00F7486A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</w:p>
          <w:p w14:paraId="648292B3" w14:textId="64565174" w:rsidR="00316D86" w:rsidRPr="00316D86" w:rsidRDefault="00316D86" w:rsidP="00316D86">
            <w:pPr>
              <w:rPr>
                <w:rFonts w:ascii="Times New Roman" w:hAnsi="Times New Roman" w:cs="Times New Roman"/>
              </w:rPr>
            </w:pPr>
            <w:r w:rsidRPr="00316D86">
              <w:rPr>
                <w:rFonts w:ascii="Times New Roman" w:hAnsi="Times New Roman" w:cs="Times New Roman"/>
              </w:rPr>
              <w:t xml:space="preserve">i samråd med </w:t>
            </w:r>
            <w:r w:rsidR="006C1912" w:rsidRPr="00F7486A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</w:p>
          <w:p w14:paraId="19C73079" w14:textId="40D2FBCE" w:rsidR="00F62295" w:rsidRPr="00316D86" w:rsidRDefault="00F62295" w:rsidP="00F343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pct"/>
            <w:vAlign w:val="center"/>
          </w:tcPr>
          <w:p w14:paraId="099B424A" w14:textId="77777777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</w:p>
        </w:tc>
      </w:tr>
      <w:tr w:rsidR="00F62295" w:rsidRPr="00CE4BAD" w14:paraId="48C3C6B2" w14:textId="77777777" w:rsidTr="00F62295">
        <w:trPr>
          <w:trHeight w:val="304"/>
        </w:trPr>
        <w:tc>
          <w:tcPr>
            <w:tcW w:w="1684" w:type="pct"/>
            <w:vAlign w:val="center"/>
          </w:tcPr>
          <w:p w14:paraId="6444A49E" w14:textId="54C6F370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  <w:r w:rsidRPr="00316D86">
              <w:rPr>
                <w:rFonts w:ascii="Times New Roman" w:hAnsi="Times New Roman" w:cs="Times New Roman"/>
              </w:rPr>
              <w:t>Leveransö</w:t>
            </w:r>
            <w:r w:rsidR="003D30D4">
              <w:rPr>
                <w:rFonts w:ascii="Times New Roman" w:hAnsi="Times New Roman" w:cs="Times New Roman"/>
              </w:rPr>
              <w:t>verenskommelsen godkännande av S</w:t>
            </w:r>
            <w:r w:rsidRPr="00316D86">
              <w:rPr>
                <w:rFonts w:ascii="Times New Roman" w:hAnsi="Times New Roman" w:cs="Times New Roman"/>
              </w:rPr>
              <w:t>tadsarkivet som konfigurerar e-arkivets mottagningsfunktion med angivna värden</w:t>
            </w:r>
          </w:p>
        </w:tc>
        <w:tc>
          <w:tcPr>
            <w:tcW w:w="1903" w:type="pct"/>
          </w:tcPr>
          <w:p w14:paraId="364D4616" w14:textId="30A98395" w:rsidR="00316D86" w:rsidRPr="006C1912" w:rsidRDefault="003B2BAF" w:rsidP="00316D86">
            <w:pPr>
              <w:rPr>
                <w:rFonts w:ascii="Times New Roman" w:hAnsi="Times New Roman" w:cs="Times New Roman"/>
                <w:color w:val="00B0F0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</w:p>
          <w:p w14:paraId="76E4388B" w14:textId="62D591F5" w:rsidR="00316D86" w:rsidRPr="00316D86" w:rsidRDefault="00316D86" w:rsidP="00316D86">
            <w:pPr>
              <w:rPr>
                <w:rFonts w:ascii="Times New Roman" w:hAnsi="Times New Roman" w:cs="Times New Roman"/>
              </w:rPr>
            </w:pPr>
          </w:p>
          <w:p w14:paraId="386C2641" w14:textId="041A0FFE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3" w:type="pct"/>
            <w:vAlign w:val="center"/>
          </w:tcPr>
          <w:p w14:paraId="280451D3" w14:textId="77777777" w:rsidR="00F62295" w:rsidRPr="00316D86" w:rsidRDefault="00F62295" w:rsidP="00F62295">
            <w:pPr>
              <w:rPr>
                <w:rFonts w:ascii="Times New Roman" w:hAnsi="Times New Roman" w:cs="Times New Roman"/>
              </w:rPr>
            </w:pPr>
          </w:p>
        </w:tc>
      </w:tr>
    </w:tbl>
    <w:p w14:paraId="5A9AF635" w14:textId="77777777" w:rsidR="00586F58" w:rsidRDefault="00586F58" w:rsidP="00586F58">
      <w:pPr>
        <w:pStyle w:val="Liststycke"/>
        <w:ind w:left="1665"/>
      </w:pPr>
    </w:p>
    <w:p w14:paraId="17AE0391" w14:textId="77777777" w:rsidR="00CB033E" w:rsidRDefault="00CB033E">
      <w:pPr>
        <w:rPr>
          <w:rFonts w:ascii="Arial" w:eastAsiaTheme="majorEastAsia" w:hAnsi="Arial" w:cstheme="majorBidi"/>
          <w:b/>
          <w:bCs/>
          <w:sz w:val="26"/>
          <w:szCs w:val="26"/>
        </w:rPr>
      </w:pPr>
      <w:bookmarkStart w:id="29" w:name="_Toc479855806"/>
      <w:bookmarkStart w:id="30" w:name="_Toc534898548"/>
      <w:r>
        <w:br w:type="page"/>
      </w:r>
    </w:p>
    <w:p w14:paraId="51F03AA3" w14:textId="59C93974" w:rsidR="00D823BF" w:rsidRDefault="00D823BF" w:rsidP="00D823BF">
      <w:pPr>
        <w:pStyle w:val="Rubrik2"/>
      </w:pPr>
      <w:r>
        <w:t>4</w:t>
      </w:r>
      <w:r w:rsidRPr="00236968">
        <w:t>.</w:t>
      </w:r>
      <w:r w:rsidRPr="00236968">
        <w:tab/>
      </w:r>
      <w:r>
        <w:t>Leverans</w:t>
      </w:r>
      <w:bookmarkEnd w:id="29"/>
      <w:bookmarkEnd w:id="30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009"/>
        <w:gridCol w:w="3579"/>
        <w:gridCol w:w="2816"/>
      </w:tblGrid>
      <w:tr w:rsidR="00C43169" w:rsidRPr="001B48AE" w14:paraId="7D9D0735" w14:textId="77777777" w:rsidTr="00CA6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600" w:type="pct"/>
            <w:vAlign w:val="center"/>
          </w:tcPr>
          <w:p w14:paraId="2F49289C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24A7BF71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497" w:type="pct"/>
            <w:vAlign w:val="center"/>
          </w:tcPr>
          <w:p w14:paraId="52681290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2B4F27" w:rsidRPr="00CE4BAD" w14:paraId="6FCDBC6F" w14:textId="77777777" w:rsidTr="00CA62B7">
        <w:trPr>
          <w:trHeight w:val="304"/>
        </w:trPr>
        <w:tc>
          <w:tcPr>
            <w:tcW w:w="1600" w:type="pct"/>
            <w:vAlign w:val="center"/>
          </w:tcPr>
          <w:p w14:paraId="599FE929" w14:textId="338FC926" w:rsidR="002B4F27" w:rsidRPr="00841876" w:rsidRDefault="002B4F27" w:rsidP="00CF1ECD">
            <w:pPr>
              <w:rPr>
                <w:rFonts w:ascii="Times New Roman" w:hAnsi="Times New Roman" w:cs="Times New Roman"/>
              </w:rPr>
            </w:pPr>
            <w:r w:rsidRPr="00841876">
              <w:rPr>
                <w:rFonts w:ascii="Times New Roman" w:hAnsi="Times New Roman" w:cs="Times New Roman"/>
              </w:rPr>
              <w:t>Exportuttaget från verksamhetssystemet läggs på fi</w:t>
            </w:r>
            <w:r w:rsidR="003D30D4">
              <w:rPr>
                <w:rFonts w:ascii="Times New Roman" w:hAnsi="Times New Roman" w:cs="Times New Roman"/>
              </w:rPr>
              <w:t>lyta där den kan hämtas upp av S</w:t>
            </w:r>
            <w:r w:rsidRPr="00841876">
              <w:rPr>
                <w:rFonts w:ascii="Times New Roman" w:hAnsi="Times New Roman" w:cs="Times New Roman"/>
              </w:rPr>
              <w:t>tadsarkivet för leverans.</w:t>
            </w:r>
          </w:p>
        </w:tc>
        <w:tc>
          <w:tcPr>
            <w:tcW w:w="1903" w:type="pct"/>
            <w:vAlign w:val="center"/>
          </w:tcPr>
          <w:p w14:paraId="66C0A1B5" w14:textId="0220B749" w:rsidR="002B4F27" w:rsidRPr="00841876" w:rsidRDefault="00FA1CAF" w:rsidP="00CF1ECD">
            <w:pPr>
              <w:rPr>
                <w:rFonts w:ascii="Times New Roman" w:hAnsi="Times New Roman" w:cs="Times New Roman"/>
              </w:rPr>
            </w:pPr>
            <w:r w:rsidRPr="006C1912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  <w:r w:rsidRPr="00841876">
              <w:rPr>
                <w:rFonts w:ascii="Times New Roman" w:hAnsi="Times New Roman" w:cs="Times New Roman"/>
              </w:rPr>
              <w:t xml:space="preserve">i samråd med </w:t>
            </w:r>
            <w:r w:rsidRPr="00AC6167">
              <w:rPr>
                <w:rFonts w:ascii="Times New Roman" w:hAnsi="Times New Roman" w:cs="Times New Roman"/>
                <w:color w:val="7030A0"/>
              </w:rPr>
              <w:t xml:space="preserve">Objektspecialist IT e-arkiv   </w:t>
            </w:r>
          </w:p>
        </w:tc>
        <w:tc>
          <w:tcPr>
            <w:tcW w:w="1497" w:type="pct"/>
            <w:vAlign w:val="center"/>
          </w:tcPr>
          <w:p w14:paraId="07089877" w14:textId="77777777" w:rsidR="002B4F27" w:rsidRPr="00841876" w:rsidRDefault="002B4F27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38421A99" w14:textId="77777777" w:rsidTr="00CA62B7">
        <w:trPr>
          <w:trHeight w:val="304"/>
        </w:trPr>
        <w:tc>
          <w:tcPr>
            <w:tcW w:w="1600" w:type="pct"/>
            <w:vAlign w:val="center"/>
          </w:tcPr>
          <w:p w14:paraId="0C2A87D9" w14:textId="21EC1FA3" w:rsidR="00C43169" w:rsidRPr="00841876" w:rsidRDefault="002B4F27" w:rsidP="00CF1ECD">
            <w:pPr>
              <w:rPr>
                <w:rFonts w:ascii="Times New Roman" w:hAnsi="Times New Roman" w:cs="Times New Roman"/>
              </w:rPr>
            </w:pPr>
            <w:r w:rsidRPr="00841876">
              <w:rPr>
                <w:rFonts w:ascii="Times New Roman" w:hAnsi="Times New Roman" w:cs="Times New Roman"/>
              </w:rPr>
              <w:t>Genomföra mindre testleverans och testimport till e-arkivet</w:t>
            </w:r>
          </w:p>
        </w:tc>
        <w:tc>
          <w:tcPr>
            <w:tcW w:w="1903" w:type="pct"/>
            <w:vAlign w:val="center"/>
          </w:tcPr>
          <w:p w14:paraId="56AA5298" w14:textId="575C530E" w:rsidR="00C43169" w:rsidRPr="00841876" w:rsidRDefault="00FA1CAF" w:rsidP="002B4F27">
            <w:pPr>
              <w:rPr>
                <w:rFonts w:ascii="Times New Roman" w:hAnsi="Times New Roman" w:cs="Times New Roman"/>
              </w:rPr>
            </w:pPr>
            <w:r w:rsidRPr="006C1912">
              <w:rPr>
                <w:rFonts w:ascii="Times New Roman" w:hAnsi="Times New Roman" w:cs="Times New Roman"/>
                <w:color w:val="92D050"/>
              </w:rPr>
              <w:t xml:space="preserve">Objektspecialist verksamhet </w:t>
            </w:r>
            <w:r w:rsidRPr="00841876">
              <w:rPr>
                <w:rFonts w:ascii="Times New Roman" w:hAnsi="Times New Roman" w:cs="Times New Roman"/>
              </w:rPr>
              <w:t xml:space="preserve">i samråd med </w:t>
            </w:r>
            <w:r w:rsidR="003B2BAF" w:rsidRPr="006C1912">
              <w:rPr>
                <w:rFonts w:ascii="Times New Roman" w:hAnsi="Times New Roman" w:cs="Times New Roman"/>
                <w:color w:val="00B0F0"/>
              </w:rPr>
              <w:t xml:space="preserve">Objektspecialist verksamhet </w:t>
            </w:r>
            <w:r w:rsidR="001741E9">
              <w:rPr>
                <w:rFonts w:ascii="Times New Roman" w:hAnsi="Times New Roman" w:cs="Times New Roman"/>
                <w:color w:val="00B0F0"/>
              </w:rPr>
              <w:br/>
            </w:r>
            <w:r w:rsidR="003B2BAF" w:rsidRPr="006C1912">
              <w:rPr>
                <w:rFonts w:ascii="Times New Roman" w:hAnsi="Times New Roman" w:cs="Times New Roman"/>
                <w:color w:val="00B0F0"/>
              </w:rPr>
              <w:t>e-arkiv</w:t>
            </w:r>
            <w:r w:rsidRPr="006C1912">
              <w:rPr>
                <w:rFonts w:ascii="Times New Roman" w:hAnsi="Times New Roman" w:cs="Times New Roman"/>
                <w:color w:val="00B0F0"/>
              </w:rPr>
              <w:t xml:space="preserve">   </w:t>
            </w:r>
          </w:p>
        </w:tc>
        <w:tc>
          <w:tcPr>
            <w:tcW w:w="1497" w:type="pct"/>
            <w:vAlign w:val="center"/>
          </w:tcPr>
          <w:p w14:paraId="5F2F64FD" w14:textId="77777777" w:rsidR="00C43169" w:rsidRPr="00841876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332FD0A5" w14:textId="77777777" w:rsidTr="00CA62B7">
        <w:trPr>
          <w:trHeight w:val="304"/>
        </w:trPr>
        <w:tc>
          <w:tcPr>
            <w:tcW w:w="1600" w:type="pct"/>
            <w:vAlign w:val="center"/>
          </w:tcPr>
          <w:p w14:paraId="0B491343" w14:textId="77777777" w:rsidR="00B8781D" w:rsidRPr="00841876" w:rsidRDefault="00B8781D" w:rsidP="00B8781D">
            <w:pPr>
              <w:rPr>
                <w:rFonts w:ascii="Times New Roman" w:hAnsi="Times New Roman" w:cs="Times New Roman"/>
              </w:rPr>
            </w:pPr>
            <w:r w:rsidRPr="00841876">
              <w:rPr>
                <w:rFonts w:ascii="Times New Roman" w:hAnsi="Times New Roman" w:cs="Times New Roman"/>
              </w:rPr>
              <w:t>Leveranskontroll</w:t>
            </w:r>
          </w:p>
          <w:p w14:paraId="0D74A9EA" w14:textId="77777777" w:rsidR="00B8781D" w:rsidRPr="00841876" w:rsidRDefault="00B8781D" w:rsidP="00B8781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841876">
              <w:rPr>
                <w:rFonts w:cs="Times New Roman"/>
              </w:rPr>
              <w:t>Dataintegritet</w:t>
            </w:r>
          </w:p>
          <w:p w14:paraId="4FA72ECE" w14:textId="77777777" w:rsidR="00B8781D" w:rsidRPr="00841876" w:rsidRDefault="00B8781D" w:rsidP="00B8781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841876">
              <w:rPr>
                <w:rFonts w:cs="Times New Roman"/>
              </w:rPr>
              <w:t>Filtyp och metadatastruktur följer leveransöverenskommelsen</w:t>
            </w:r>
          </w:p>
          <w:p w14:paraId="5BBB6289" w14:textId="77777777" w:rsidR="00B8781D" w:rsidRPr="00841876" w:rsidRDefault="00B8781D" w:rsidP="00B8781D">
            <w:pPr>
              <w:pStyle w:val="Liststycke"/>
              <w:numPr>
                <w:ilvl w:val="0"/>
                <w:numId w:val="34"/>
              </w:numPr>
              <w:rPr>
                <w:rFonts w:cs="Times New Roman"/>
              </w:rPr>
            </w:pPr>
            <w:r w:rsidRPr="00841876">
              <w:rPr>
                <w:rFonts w:cs="Times New Roman"/>
              </w:rPr>
              <w:t>Validering av filformat</w:t>
            </w:r>
          </w:p>
          <w:p w14:paraId="1FAAE034" w14:textId="3EC00978" w:rsidR="00C43169" w:rsidRPr="00841876" w:rsidRDefault="00B8781D" w:rsidP="00B8781D">
            <w:pPr>
              <w:rPr>
                <w:rFonts w:ascii="Times New Roman" w:hAnsi="Times New Roman" w:cs="Times New Roman"/>
              </w:rPr>
            </w:pPr>
            <w:r w:rsidRPr="00841876">
              <w:rPr>
                <w:rFonts w:ascii="Times New Roman" w:hAnsi="Times New Roman" w:cs="Times New Roman"/>
              </w:rPr>
              <w:t>Säkerställa att leveransen är komplett</w:t>
            </w:r>
          </w:p>
        </w:tc>
        <w:tc>
          <w:tcPr>
            <w:tcW w:w="1903" w:type="pct"/>
            <w:vAlign w:val="center"/>
          </w:tcPr>
          <w:p w14:paraId="7967DFDD" w14:textId="7B114AD7" w:rsidR="00C43169" w:rsidRPr="00841876" w:rsidRDefault="00FA1CAF" w:rsidP="00841876">
            <w:pPr>
              <w:rPr>
                <w:rFonts w:ascii="Times New Roman" w:hAnsi="Times New Roman" w:cs="Times New Roman"/>
              </w:rPr>
            </w:pPr>
            <w:r w:rsidRPr="00AC6167">
              <w:rPr>
                <w:rFonts w:ascii="Times New Roman" w:hAnsi="Times New Roman" w:cs="Times New Roman"/>
                <w:color w:val="7030A0"/>
              </w:rPr>
              <w:t xml:space="preserve">Objektspecialist IT e-arkiv </w:t>
            </w:r>
            <w:r w:rsidR="00B8781D" w:rsidRPr="00841876">
              <w:rPr>
                <w:rFonts w:ascii="Times New Roman" w:hAnsi="Times New Roman" w:cs="Times New Roman"/>
              </w:rPr>
              <w:t xml:space="preserve">i samråd med </w:t>
            </w:r>
            <w:r w:rsidRPr="006C1912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497" w:type="pct"/>
            <w:vAlign w:val="center"/>
          </w:tcPr>
          <w:p w14:paraId="21040B3C" w14:textId="77777777" w:rsidR="00C43169" w:rsidRPr="00841876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  <w:tr w:rsidR="00C43169" w:rsidRPr="00CE4BAD" w14:paraId="055AD142" w14:textId="77777777" w:rsidTr="00CA62B7">
        <w:trPr>
          <w:trHeight w:val="304"/>
        </w:trPr>
        <w:tc>
          <w:tcPr>
            <w:tcW w:w="1600" w:type="pct"/>
            <w:vAlign w:val="center"/>
          </w:tcPr>
          <w:p w14:paraId="4C64073B" w14:textId="27346338" w:rsidR="00C43169" w:rsidRPr="003D30D4" w:rsidRDefault="00B8781D" w:rsidP="00CF1ECD">
            <w:pPr>
              <w:rPr>
                <w:rFonts w:ascii="Times New Roman" w:hAnsi="Times New Roman" w:cs="Times New Roman"/>
              </w:rPr>
            </w:pPr>
            <w:r w:rsidRPr="003D30D4">
              <w:rPr>
                <w:rFonts w:ascii="Times New Roman" w:hAnsi="Times New Roman" w:cs="Times New Roman"/>
              </w:rPr>
              <w:t>Felsökning vid misslyckad leverans: åtgärd av fel samt omleverans</w:t>
            </w:r>
          </w:p>
        </w:tc>
        <w:tc>
          <w:tcPr>
            <w:tcW w:w="1903" w:type="pct"/>
            <w:vAlign w:val="center"/>
          </w:tcPr>
          <w:p w14:paraId="3476529A" w14:textId="3086E041" w:rsidR="00C43169" w:rsidRPr="0000775A" w:rsidRDefault="00FA1CAF" w:rsidP="00FA1CAF">
            <w:pPr>
              <w:rPr>
                <w:rFonts w:ascii="Times New Roman" w:hAnsi="Times New Roman" w:cs="Times New Roman"/>
                <w:color w:val="FF0000"/>
              </w:rPr>
            </w:pPr>
            <w:r w:rsidRPr="006C1912">
              <w:rPr>
                <w:rFonts w:ascii="Times New Roman" w:hAnsi="Times New Roman" w:cs="Times New Roman"/>
                <w:color w:val="92D050"/>
              </w:rPr>
              <w:t>Objektspecialist verksamhet</w:t>
            </w:r>
            <w:r w:rsidRPr="006C1912">
              <w:rPr>
                <w:color w:val="92D050"/>
              </w:rPr>
              <w:t xml:space="preserve"> </w:t>
            </w:r>
            <w:r>
              <w:t xml:space="preserve">i samråd med </w:t>
            </w:r>
            <w:r w:rsidRPr="00AC6167">
              <w:rPr>
                <w:rFonts w:ascii="Times New Roman" w:hAnsi="Times New Roman" w:cs="Times New Roman"/>
                <w:color w:val="7030A0"/>
              </w:rPr>
              <w:t>Objektspecialist IT e-arkiv</w:t>
            </w:r>
            <w:r w:rsidRPr="00AC6167">
              <w:rPr>
                <w:color w:val="7030A0"/>
              </w:rPr>
              <w:t xml:space="preserve"> </w:t>
            </w:r>
            <w:r w:rsidR="0012778D" w:rsidRPr="00AC6167">
              <w:rPr>
                <w:color w:val="7030A0"/>
              </w:rPr>
              <w:t xml:space="preserve">  </w:t>
            </w:r>
          </w:p>
        </w:tc>
        <w:tc>
          <w:tcPr>
            <w:tcW w:w="1497" w:type="pct"/>
            <w:vAlign w:val="center"/>
          </w:tcPr>
          <w:p w14:paraId="3A4BB490" w14:textId="77777777" w:rsidR="00C43169" w:rsidRPr="00CE4BAD" w:rsidRDefault="00C43169" w:rsidP="00CF1ECD">
            <w:pPr>
              <w:rPr>
                <w:rFonts w:ascii="Times New Roman" w:hAnsi="Times New Roman" w:cs="Times New Roman"/>
              </w:rPr>
            </w:pPr>
          </w:p>
        </w:tc>
      </w:tr>
    </w:tbl>
    <w:p w14:paraId="5F007303" w14:textId="77777777" w:rsidR="00C43169" w:rsidRPr="00C43169" w:rsidRDefault="00C43169" w:rsidP="00C43169"/>
    <w:p w14:paraId="33A3BC7C" w14:textId="77777777" w:rsidR="00AA1B5B" w:rsidRDefault="00AA1B5B" w:rsidP="005336FB">
      <w:pPr>
        <w:rPr>
          <w:b/>
        </w:rPr>
      </w:pPr>
    </w:p>
    <w:p w14:paraId="18F4B161" w14:textId="77777777" w:rsidR="00D823BF" w:rsidRDefault="00D823BF" w:rsidP="00D823BF">
      <w:pPr>
        <w:pStyle w:val="Rubrik2"/>
        <w:ind w:left="2608" w:hanging="907"/>
      </w:pPr>
      <w:bookmarkStart w:id="31" w:name="_Toc479855807"/>
      <w:bookmarkStart w:id="32" w:name="_Toc534898549"/>
      <w:r>
        <w:t>5</w:t>
      </w:r>
      <w:r w:rsidRPr="00236968">
        <w:t>.</w:t>
      </w:r>
      <w:r w:rsidRPr="00236968">
        <w:tab/>
      </w:r>
      <w:r>
        <w:t xml:space="preserve">Godkännande och överlämnande av ansvar </w:t>
      </w:r>
      <w:r>
        <w:br/>
        <w:t>för informationen</w:t>
      </w:r>
      <w:bookmarkEnd w:id="31"/>
      <w:bookmarkEnd w:id="32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2964"/>
        <w:gridCol w:w="3579"/>
        <w:gridCol w:w="2861"/>
      </w:tblGrid>
      <w:tr w:rsidR="00C43169" w:rsidRPr="001B48AE" w14:paraId="654D6E5A" w14:textId="77777777" w:rsidTr="00B8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576" w:type="pct"/>
            <w:vAlign w:val="center"/>
          </w:tcPr>
          <w:p w14:paraId="3779F60D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903" w:type="pct"/>
            <w:vAlign w:val="center"/>
          </w:tcPr>
          <w:p w14:paraId="5CE124CA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521" w:type="pct"/>
            <w:vAlign w:val="center"/>
          </w:tcPr>
          <w:p w14:paraId="444D51F1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B8781D" w:rsidRPr="00CE4BAD" w14:paraId="07F7646B" w14:textId="77777777" w:rsidTr="00B8781D">
        <w:trPr>
          <w:trHeight w:val="304"/>
        </w:trPr>
        <w:tc>
          <w:tcPr>
            <w:tcW w:w="1576" w:type="pct"/>
          </w:tcPr>
          <w:p w14:paraId="668F70CC" w14:textId="41BE5033" w:rsidR="00B8781D" w:rsidRPr="00841876" w:rsidRDefault="00B8781D" w:rsidP="00B8781D">
            <w:pPr>
              <w:rPr>
                <w:rFonts w:ascii="Times New Roman" w:hAnsi="Times New Roman" w:cs="Times New Roman"/>
              </w:rPr>
            </w:pPr>
            <w:r w:rsidRPr="00841876">
              <w:rPr>
                <w:rFonts w:ascii="Times New Roman" w:hAnsi="Times New Roman" w:cs="Times New Roman"/>
              </w:rPr>
              <w:t xml:space="preserve">Leveransgodkännande (ansvaret för informationen övergår nu till Stadsarkivet) </w:t>
            </w:r>
          </w:p>
        </w:tc>
        <w:tc>
          <w:tcPr>
            <w:tcW w:w="1903" w:type="pct"/>
          </w:tcPr>
          <w:p w14:paraId="27E736D9" w14:textId="6563F672" w:rsidR="00B8781D" w:rsidRPr="00841876" w:rsidRDefault="003B2BAF" w:rsidP="00CA62B7">
            <w:pPr>
              <w:rPr>
                <w:rFonts w:ascii="Times New Roman" w:hAnsi="Times New Roman" w:cs="Times New Roman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>Objektspecialist verksamhet e-arkiv</w:t>
            </w:r>
            <w:r w:rsidR="00841876" w:rsidRPr="006C1912">
              <w:rPr>
                <w:rFonts w:ascii="Times New Roman" w:hAnsi="Times New Roman" w:cs="Times New Roman"/>
                <w:color w:val="00B0F0"/>
              </w:rPr>
              <w:t xml:space="preserve">   </w:t>
            </w:r>
          </w:p>
        </w:tc>
        <w:tc>
          <w:tcPr>
            <w:tcW w:w="1521" w:type="pct"/>
            <w:vAlign w:val="center"/>
          </w:tcPr>
          <w:p w14:paraId="6C2FFC85" w14:textId="77777777" w:rsidR="00B8781D" w:rsidRPr="00841876" w:rsidRDefault="00B8781D" w:rsidP="00B8781D">
            <w:pPr>
              <w:rPr>
                <w:rFonts w:ascii="Times New Roman" w:hAnsi="Times New Roman" w:cs="Times New Roman"/>
              </w:rPr>
            </w:pPr>
          </w:p>
        </w:tc>
      </w:tr>
      <w:tr w:rsidR="00B8781D" w:rsidRPr="00CE4BAD" w14:paraId="1B72AA6E" w14:textId="77777777" w:rsidTr="00B8781D">
        <w:trPr>
          <w:trHeight w:val="304"/>
        </w:trPr>
        <w:tc>
          <w:tcPr>
            <w:tcW w:w="1576" w:type="pct"/>
          </w:tcPr>
          <w:p w14:paraId="38D41824" w14:textId="3D179389" w:rsidR="00B8781D" w:rsidRPr="00841876" w:rsidRDefault="00B8781D" w:rsidP="00B8781D">
            <w:pPr>
              <w:rPr>
                <w:rFonts w:ascii="Times New Roman" w:hAnsi="Times New Roman" w:cs="Times New Roman"/>
              </w:rPr>
            </w:pPr>
            <w:r w:rsidRPr="00841876">
              <w:rPr>
                <w:rFonts w:ascii="Times New Roman" w:hAnsi="Times New Roman" w:cs="Times New Roman"/>
              </w:rPr>
              <w:t>Verksamheten gallrar levererad information samt information som rör gallringsbeslut ur verksamhetssystem.</w:t>
            </w:r>
          </w:p>
        </w:tc>
        <w:tc>
          <w:tcPr>
            <w:tcW w:w="1903" w:type="pct"/>
          </w:tcPr>
          <w:p w14:paraId="3BAEEA8E" w14:textId="34336F59" w:rsidR="00B8781D" w:rsidRPr="00841876" w:rsidRDefault="00841876" w:rsidP="00CA62B7">
            <w:pPr>
              <w:rPr>
                <w:rFonts w:ascii="Times New Roman" w:hAnsi="Times New Roman" w:cs="Times New Roman"/>
              </w:rPr>
            </w:pPr>
            <w:r w:rsidRPr="006C1912">
              <w:rPr>
                <w:rFonts w:ascii="Times New Roman" w:hAnsi="Times New Roman" w:cs="Times New Roman"/>
                <w:color w:val="92D050"/>
              </w:rPr>
              <w:t>Objektspecialist verksamhet</w:t>
            </w:r>
          </w:p>
        </w:tc>
        <w:tc>
          <w:tcPr>
            <w:tcW w:w="1521" w:type="pct"/>
            <w:vAlign w:val="center"/>
          </w:tcPr>
          <w:p w14:paraId="40691C62" w14:textId="77777777" w:rsidR="00B8781D" w:rsidRPr="00841876" w:rsidRDefault="00B8781D" w:rsidP="00B8781D">
            <w:pPr>
              <w:rPr>
                <w:rFonts w:ascii="Times New Roman" w:hAnsi="Times New Roman" w:cs="Times New Roman"/>
              </w:rPr>
            </w:pPr>
          </w:p>
        </w:tc>
      </w:tr>
    </w:tbl>
    <w:p w14:paraId="187ABB8E" w14:textId="77777777" w:rsidR="00C43169" w:rsidRPr="00C43169" w:rsidRDefault="00C43169" w:rsidP="00C43169"/>
    <w:p w14:paraId="75117CA8" w14:textId="77777777" w:rsidR="006950D6" w:rsidRPr="006950D6" w:rsidRDefault="006950D6" w:rsidP="006950D6"/>
    <w:p w14:paraId="660D386E" w14:textId="2203BBE1" w:rsidR="00D823BF" w:rsidRDefault="00D823BF" w:rsidP="00D823BF">
      <w:pPr>
        <w:pStyle w:val="Rubrik2"/>
      </w:pPr>
      <w:bookmarkStart w:id="33" w:name="_Toc479855809"/>
      <w:bookmarkStart w:id="34" w:name="_Toc534898550"/>
      <w:r>
        <w:t>6</w:t>
      </w:r>
      <w:r w:rsidRPr="00236968">
        <w:t>.</w:t>
      </w:r>
      <w:r w:rsidRPr="00236968">
        <w:tab/>
        <w:t xml:space="preserve"> </w:t>
      </w:r>
      <w:r>
        <w:t>Tillgängliggörande</w:t>
      </w:r>
      <w:bookmarkEnd w:id="33"/>
      <w:bookmarkEnd w:id="34"/>
    </w:p>
    <w:tbl>
      <w:tblPr>
        <w:tblStyle w:val="Ljuslista"/>
        <w:tblpPr w:leftFromText="141" w:rightFromText="141" w:vertAnchor="text" w:tblpY="1"/>
        <w:tblOverlap w:val="never"/>
        <w:tblW w:w="5383" w:type="pct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620" w:firstRow="1" w:lastRow="0" w:firstColumn="0" w:lastColumn="0" w:noHBand="1" w:noVBand="1"/>
      </w:tblPr>
      <w:tblGrid>
        <w:gridCol w:w="3207"/>
        <w:gridCol w:w="3094"/>
        <w:gridCol w:w="3103"/>
      </w:tblGrid>
      <w:tr w:rsidR="00C43169" w:rsidRPr="001B48AE" w14:paraId="046C74DA" w14:textId="77777777" w:rsidTr="00CF1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tcW w:w="1705" w:type="pct"/>
            <w:vAlign w:val="center"/>
          </w:tcPr>
          <w:p w14:paraId="42CF6BA2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Aktivitet</w:t>
            </w:r>
          </w:p>
        </w:tc>
        <w:tc>
          <w:tcPr>
            <w:tcW w:w="1645" w:type="pct"/>
            <w:vAlign w:val="center"/>
          </w:tcPr>
          <w:p w14:paraId="2A61047D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Ansvarig</w:t>
            </w:r>
          </w:p>
        </w:tc>
        <w:tc>
          <w:tcPr>
            <w:tcW w:w="1650" w:type="pct"/>
            <w:vAlign w:val="center"/>
          </w:tcPr>
          <w:p w14:paraId="66F5F2B2" w14:textId="77777777" w:rsidR="00C43169" w:rsidRPr="00F9121F" w:rsidRDefault="00C43169" w:rsidP="00CF1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121F">
              <w:rPr>
                <w:rFonts w:ascii="Arial" w:hAnsi="Arial" w:cs="Arial"/>
                <w:sz w:val="24"/>
                <w:szCs w:val="24"/>
              </w:rPr>
              <w:t>Kommentar</w:t>
            </w:r>
          </w:p>
        </w:tc>
      </w:tr>
      <w:tr w:rsidR="00C43169" w:rsidRPr="00CE4BAD" w14:paraId="4730DA6A" w14:textId="77777777" w:rsidTr="00CF1ECD">
        <w:trPr>
          <w:trHeight w:val="304"/>
        </w:trPr>
        <w:tc>
          <w:tcPr>
            <w:tcW w:w="1705" w:type="pct"/>
            <w:vAlign w:val="center"/>
          </w:tcPr>
          <w:p w14:paraId="4FCB8F09" w14:textId="4AD3EE21" w:rsidR="00C43169" w:rsidRPr="00CE4BAD" w:rsidRDefault="00B8781D" w:rsidP="00CF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Information tillgängliggörs via extern sökportal, integration eller för ver</w:t>
            </w:r>
            <w:r w:rsidR="00CA62B7">
              <w:t xml:space="preserve">ksamheten via inloggning i </w:t>
            </w:r>
            <w:r w:rsidR="00CF6970">
              <w:t>e-arkivet</w:t>
            </w:r>
          </w:p>
        </w:tc>
        <w:tc>
          <w:tcPr>
            <w:tcW w:w="1645" w:type="pct"/>
            <w:vAlign w:val="center"/>
          </w:tcPr>
          <w:p w14:paraId="4F3B1CD1" w14:textId="0069011D" w:rsidR="00C43169" w:rsidRPr="00CE4BAD" w:rsidRDefault="003B2BAF" w:rsidP="00CA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912">
              <w:rPr>
                <w:rFonts w:ascii="Times New Roman" w:hAnsi="Times New Roman" w:cs="Times New Roman"/>
                <w:color w:val="00B0F0"/>
              </w:rPr>
              <w:t xml:space="preserve">Objektspecialist verksamhet </w:t>
            </w:r>
            <w:r w:rsidR="001741E9">
              <w:rPr>
                <w:rFonts w:ascii="Times New Roman" w:hAnsi="Times New Roman" w:cs="Times New Roman"/>
                <w:color w:val="00B0F0"/>
              </w:rPr>
              <w:br/>
            </w:r>
            <w:r w:rsidRPr="006C1912">
              <w:rPr>
                <w:rFonts w:ascii="Times New Roman" w:hAnsi="Times New Roman" w:cs="Times New Roman"/>
                <w:color w:val="00B0F0"/>
              </w:rPr>
              <w:t>e-arkiv</w:t>
            </w:r>
            <w:r w:rsidR="00841876" w:rsidRPr="006C1912">
              <w:rPr>
                <w:rFonts w:ascii="Times New Roman" w:hAnsi="Times New Roman" w:cs="Times New Roman"/>
                <w:color w:val="00B0F0"/>
              </w:rPr>
              <w:t xml:space="preserve">   </w:t>
            </w:r>
          </w:p>
        </w:tc>
        <w:tc>
          <w:tcPr>
            <w:tcW w:w="1650" w:type="pct"/>
            <w:vAlign w:val="center"/>
          </w:tcPr>
          <w:p w14:paraId="29CD61E2" w14:textId="044B6EE6" w:rsidR="00C43169" w:rsidRPr="00CE4BAD" w:rsidRDefault="007E2674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Diskussion med verksamheten om lämplighet</w:t>
            </w:r>
          </w:p>
        </w:tc>
      </w:tr>
      <w:tr w:rsidR="00C43169" w:rsidRPr="00CE4BAD" w14:paraId="760F6DD3" w14:textId="77777777" w:rsidTr="00CF1ECD">
        <w:trPr>
          <w:trHeight w:val="304"/>
        </w:trPr>
        <w:tc>
          <w:tcPr>
            <w:tcW w:w="1705" w:type="pct"/>
            <w:vAlign w:val="center"/>
          </w:tcPr>
          <w:p w14:paraId="38380101" w14:textId="109AD1E0" w:rsidR="00C43169" w:rsidRPr="00CE4BAD" w:rsidRDefault="00B8781D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D93">
              <w:t>Menprövning vid ev. sekretess</w:t>
            </w:r>
          </w:p>
        </w:tc>
        <w:tc>
          <w:tcPr>
            <w:tcW w:w="1645" w:type="pct"/>
            <w:vAlign w:val="center"/>
          </w:tcPr>
          <w:p w14:paraId="578B5DCD" w14:textId="628D2FD9" w:rsidR="00C43169" w:rsidRPr="00CE4BAD" w:rsidRDefault="00B8781D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Arkivarie</w:t>
            </w:r>
          </w:p>
        </w:tc>
        <w:tc>
          <w:tcPr>
            <w:tcW w:w="1650" w:type="pct"/>
            <w:vAlign w:val="center"/>
          </w:tcPr>
          <w:p w14:paraId="189A6488" w14:textId="77777777" w:rsidR="00C43169" w:rsidRPr="00CE4BAD" w:rsidRDefault="00C43169" w:rsidP="00CF1E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53765458" w14:textId="77777777" w:rsidR="005336FB" w:rsidRDefault="005336FB" w:rsidP="005336FB"/>
    <w:sectPr w:rsidR="005336FB" w:rsidSect="009323B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81CEE" w14:textId="77777777" w:rsidR="00CB67C8" w:rsidRDefault="00CB67C8" w:rsidP="00AD1FC8">
      <w:r>
        <w:separator/>
      </w:r>
    </w:p>
  </w:endnote>
  <w:endnote w:type="continuationSeparator" w:id="0">
    <w:p w14:paraId="6A3DE848" w14:textId="77777777" w:rsidR="00CB67C8" w:rsidRDefault="00CB67C8" w:rsidP="00AD1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1647694"/>
      <w:docPartObj>
        <w:docPartGallery w:val="Page Numbers (Bottom of Page)"/>
        <w:docPartUnique/>
      </w:docPartObj>
    </w:sdtPr>
    <w:sdtEndPr/>
    <w:sdtContent>
      <w:p w14:paraId="39C2BD5C" w14:textId="6BD8A9A2" w:rsidR="00CB67C8" w:rsidRDefault="00CB67C8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CE2">
          <w:rPr>
            <w:noProof/>
          </w:rPr>
          <w:t>3</w:t>
        </w:r>
        <w:r>
          <w:fldChar w:fldCharType="end"/>
        </w:r>
        <w:r>
          <w:t xml:space="preserve"> (9)</w:t>
        </w:r>
      </w:p>
    </w:sdtContent>
  </w:sdt>
  <w:p w14:paraId="7EE7351B" w14:textId="77777777" w:rsidR="00CB67C8" w:rsidRDefault="00CB67C8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AFB45" w14:textId="77777777" w:rsidR="00CB67C8" w:rsidRDefault="00CB67C8" w:rsidP="00832B86">
    <w:pPr>
      <w:pStyle w:val="Sidfot"/>
      <w:tabs>
        <w:tab w:val="clear" w:pos="4536"/>
        <w:tab w:val="clear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49D95" w14:textId="77777777" w:rsidR="00CB67C8" w:rsidRDefault="00CB67C8" w:rsidP="00AD1FC8">
      <w:r>
        <w:separator/>
      </w:r>
    </w:p>
  </w:footnote>
  <w:footnote w:type="continuationSeparator" w:id="0">
    <w:p w14:paraId="253C0DC2" w14:textId="77777777" w:rsidR="00CB67C8" w:rsidRDefault="00CB67C8" w:rsidP="00AD1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2D9AF" w14:textId="47BFFE9F" w:rsidR="00CB67C8" w:rsidRDefault="00CB67C8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C217B" w14:textId="2B97FA45" w:rsidR="00CB67C8" w:rsidRDefault="00CB67C8" w:rsidP="00907FB3">
    <w:pPr>
      <w:pStyle w:val="Sidhuvud"/>
      <w:tabs>
        <w:tab w:val="clear" w:pos="453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C1457" w14:textId="4C6B343E" w:rsidR="00CB67C8" w:rsidRPr="00D44EC1" w:rsidRDefault="00CB67C8" w:rsidP="00D44EC1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7FE6"/>
    <w:multiLevelType w:val="hybridMultilevel"/>
    <w:tmpl w:val="EEC806C6"/>
    <w:lvl w:ilvl="0" w:tplc="041D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A691D"/>
    <w:multiLevelType w:val="hybridMultilevel"/>
    <w:tmpl w:val="971820A0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-30"/>
        <w:position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9722A"/>
    <w:multiLevelType w:val="hybridMultilevel"/>
    <w:tmpl w:val="39CA7C90"/>
    <w:lvl w:ilvl="0" w:tplc="F2BA493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01EB1"/>
    <w:multiLevelType w:val="hybridMultilevel"/>
    <w:tmpl w:val="B05C584C"/>
    <w:lvl w:ilvl="0" w:tplc="B2308D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A161BAC"/>
    <w:multiLevelType w:val="hybridMultilevel"/>
    <w:tmpl w:val="A8A656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F57AE"/>
    <w:multiLevelType w:val="hybridMultilevel"/>
    <w:tmpl w:val="CDDAC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141DD"/>
    <w:multiLevelType w:val="multilevel"/>
    <w:tmpl w:val="E522D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16" w:hanging="9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57" w:hanging="9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98" w:hanging="9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88" w:hanging="1800"/>
      </w:pPr>
      <w:rPr>
        <w:rFonts w:hint="default"/>
      </w:rPr>
    </w:lvl>
  </w:abstractNum>
  <w:abstractNum w:abstractNumId="7" w15:restartNumberingAfterBreak="0">
    <w:nsid w:val="0C18187F"/>
    <w:multiLevelType w:val="hybridMultilevel"/>
    <w:tmpl w:val="FF62F00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E93FE0"/>
    <w:multiLevelType w:val="hybridMultilevel"/>
    <w:tmpl w:val="462C6026"/>
    <w:lvl w:ilvl="0" w:tplc="A000AE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767C4"/>
    <w:multiLevelType w:val="hybridMultilevel"/>
    <w:tmpl w:val="79B0E7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31DC7"/>
    <w:multiLevelType w:val="hybridMultilevel"/>
    <w:tmpl w:val="51FE0628"/>
    <w:lvl w:ilvl="0" w:tplc="8BDA901E">
      <w:start w:val="1"/>
      <w:numFmt w:val="bullet"/>
      <w:lvlText w:val="-"/>
      <w:lvlJc w:val="left"/>
      <w:pPr>
        <w:ind w:left="360" w:hanging="360"/>
      </w:pPr>
      <w:rPr>
        <w:rFonts w:ascii="Times" w:eastAsia="Times" w:hAnsi="Times" w:cs="Time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3D0F6C"/>
    <w:multiLevelType w:val="hybridMultilevel"/>
    <w:tmpl w:val="4F18A2EE"/>
    <w:lvl w:ilvl="0" w:tplc="FB301934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B7BF8"/>
    <w:multiLevelType w:val="hybridMultilevel"/>
    <w:tmpl w:val="7B760174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40BD4"/>
    <w:multiLevelType w:val="hybridMultilevel"/>
    <w:tmpl w:val="790C3050"/>
    <w:lvl w:ilvl="0" w:tplc="F42CCA3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73E42"/>
    <w:multiLevelType w:val="hybridMultilevel"/>
    <w:tmpl w:val="FDC2B0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20E77"/>
    <w:multiLevelType w:val="hybridMultilevel"/>
    <w:tmpl w:val="B450F7FA"/>
    <w:lvl w:ilvl="0" w:tplc="93C09D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C00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1227A7"/>
    <w:multiLevelType w:val="hybridMultilevel"/>
    <w:tmpl w:val="CE5AF6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B1EEE"/>
    <w:multiLevelType w:val="hybridMultilevel"/>
    <w:tmpl w:val="61B246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27E3"/>
    <w:multiLevelType w:val="hybridMultilevel"/>
    <w:tmpl w:val="4876653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001424"/>
    <w:multiLevelType w:val="hybridMultilevel"/>
    <w:tmpl w:val="CD4A28A8"/>
    <w:lvl w:ilvl="0" w:tplc="A000AE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C4C79"/>
    <w:multiLevelType w:val="hybridMultilevel"/>
    <w:tmpl w:val="7FCC32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A3DD6"/>
    <w:multiLevelType w:val="hybridMultilevel"/>
    <w:tmpl w:val="12441E1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30D3D"/>
    <w:multiLevelType w:val="hybridMultilevel"/>
    <w:tmpl w:val="FD62547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802E1"/>
    <w:multiLevelType w:val="hybridMultilevel"/>
    <w:tmpl w:val="7D4C3430"/>
    <w:lvl w:ilvl="0" w:tplc="BDD2AB9E">
      <w:start w:val="3"/>
      <w:numFmt w:val="bullet"/>
      <w:lvlText w:val="-"/>
      <w:lvlJc w:val="left"/>
      <w:pPr>
        <w:ind w:left="360" w:hanging="360"/>
      </w:pPr>
      <w:rPr>
        <w:rFonts w:ascii="Times" w:eastAsia="Times" w:hAnsi="Times" w:cs="Time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D66D2E"/>
    <w:multiLevelType w:val="hybridMultilevel"/>
    <w:tmpl w:val="EC60BE24"/>
    <w:lvl w:ilvl="0" w:tplc="A67EAD2C">
      <w:start w:val="1"/>
      <w:numFmt w:val="bullet"/>
      <w:lvlText w:val="-"/>
      <w:lvlJc w:val="left"/>
      <w:pPr>
        <w:ind w:left="360" w:hanging="360"/>
      </w:pPr>
      <w:rPr>
        <w:rFonts w:ascii="Times" w:eastAsia="Times" w:hAnsi="Times" w:cs="Time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263670"/>
    <w:multiLevelType w:val="hybridMultilevel"/>
    <w:tmpl w:val="7038A2DC"/>
    <w:lvl w:ilvl="0" w:tplc="3528B5F8">
      <w:start w:val="1"/>
      <w:numFmt w:val="decimal"/>
      <w:lvlText w:val="%1"/>
      <w:lvlJc w:val="left"/>
      <w:pPr>
        <w:ind w:left="1665" w:hanging="130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F09E1"/>
    <w:multiLevelType w:val="hybridMultilevel"/>
    <w:tmpl w:val="65CCAE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052BE"/>
    <w:multiLevelType w:val="hybridMultilevel"/>
    <w:tmpl w:val="22AC6B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114AE"/>
    <w:multiLevelType w:val="hybridMultilevel"/>
    <w:tmpl w:val="53043F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F7AC1"/>
    <w:multiLevelType w:val="hybridMultilevel"/>
    <w:tmpl w:val="34A86DC4"/>
    <w:lvl w:ilvl="0" w:tplc="E0B8A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F251E"/>
    <w:multiLevelType w:val="hybridMultilevel"/>
    <w:tmpl w:val="4F140D92"/>
    <w:lvl w:ilvl="0" w:tplc="E0B8A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C8164">
      <w:start w:val="16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E642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C6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87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6E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8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08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70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78C36AA"/>
    <w:multiLevelType w:val="hybridMultilevel"/>
    <w:tmpl w:val="BFA4AC7E"/>
    <w:lvl w:ilvl="0" w:tplc="A000AE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57153"/>
    <w:multiLevelType w:val="hybridMultilevel"/>
    <w:tmpl w:val="27789570"/>
    <w:lvl w:ilvl="0" w:tplc="EE36400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781" w:hanging="360"/>
      </w:pPr>
    </w:lvl>
    <w:lvl w:ilvl="2" w:tplc="041D001B" w:tentative="1">
      <w:start w:val="1"/>
      <w:numFmt w:val="lowerRoman"/>
      <w:lvlText w:val="%3."/>
      <w:lvlJc w:val="right"/>
      <w:pPr>
        <w:ind w:left="3501" w:hanging="180"/>
      </w:pPr>
    </w:lvl>
    <w:lvl w:ilvl="3" w:tplc="041D000F" w:tentative="1">
      <w:start w:val="1"/>
      <w:numFmt w:val="decimal"/>
      <w:lvlText w:val="%4."/>
      <w:lvlJc w:val="left"/>
      <w:pPr>
        <w:ind w:left="4221" w:hanging="360"/>
      </w:pPr>
    </w:lvl>
    <w:lvl w:ilvl="4" w:tplc="041D0019" w:tentative="1">
      <w:start w:val="1"/>
      <w:numFmt w:val="lowerLetter"/>
      <w:lvlText w:val="%5."/>
      <w:lvlJc w:val="left"/>
      <w:pPr>
        <w:ind w:left="4941" w:hanging="360"/>
      </w:pPr>
    </w:lvl>
    <w:lvl w:ilvl="5" w:tplc="041D001B" w:tentative="1">
      <w:start w:val="1"/>
      <w:numFmt w:val="lowerRoman"/>
      <w:lvlText w:val="%6."/>
      <w:lvlJc w:val="right"/>
      <w:pPr>
        <w:ind w:left="5661" w:hanging="180"/>
      </w:pPr>
    </w:lvl>
    <w:lvl w:ilvl="6" w:tplc="041D000F" w:tentative="1">
      <w:start w:val="1"/>
      <w:numFmt w:val="decimal"/>
      <w:lvlText w:val="%7."/>
      <w:lvlJc w:val="left"/>
      <w:pPr>
        <w:ind w:left="6381" w:hanging="360"/>
      </w:pPr>
    </w:lvl>
    <w:lvl w:ilvl="7" w:tplc="041D0019" w:tentative="1">
      <w:start w:val="1"/>
      <w:numFmt w:val="lowerLetter"/>
      <w:lvlText w:val="%8."/>
      <w:lvlJc w:val="left"/>
      <w:pPr>
        <w:ind w:left="7101" w:hanging="360"/>
      </w:pPr>
    </w:lvl>
    <w:lvl w:ilvl="8" w:tplc="041D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3" w15:restartNumberingAfterBreak="0">
    <w:nsid w:val="75EC3BB6"/>
    <w:multiLevelType w:val="hybridMultilevel"/>
    <w:tmpl w:val="108AEB2A"/>
    <w:lvl w:ilvl="0" w:tplc="A000AE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736A"/>
    <w:multiLevelType w:val="hybridMultilevel"/>
    <w:tmpl w:val="AD460340"/>
    <w:lvl w:ilvl="0" w:tplc="3528B5F8">
      <w:start w:val="1"/>
      <w:numFmt w:val="decimal"/>
      <w:lvlText w:val="%1"/>
      <w:lvlJc w:val="left"/>
      <w:pPr>
        <w:ind w:left="1665" w:hanging="130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D3531"/>
    <w:multiLevelType w:val="hybridMultilevel"/>
    <w:tmpl w:val="2B1E79A4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2"/>
  </w:num>
  <w:num w:numId="3">
    <w:abstractNumId w:val="7"/>
  </w:num>
  <w:num w:numId="4">
    <w:abstractNumId w:val="21"/>
  </w:num>
  <w:num w:numId="5">
    <w:abstractNumId w:val="9"/>
  </w:num>
  <w:num w:numId="6">
    <w:abstractNumId w:val="14"/>
  </w:num>
  <w:num w:numId="7">
    <w:abstractNumId w:val="27"/>
  </w:num>
  <w:num w:numId="8">
    <w:abstractNumId w:val="15"/>
  </w:num>
  <w:num w:numId="9">
    <w:abstractNumId w:val="13"/>
  </w:num>
  <w:num w:numId="10">
    <w:abstractNumId w:val="2"/>
  </w:num>
  <w:num w:numId="11">
    <w:abstractNumId w:val="18"/>
  </w:num>
  <w:num w:numId="12">
    <w:abstractNumId w:val="30"/>
  </w:num>
  <w:num w:numId="13">
    <w:abstractNumId w:val="29"/>
  </w:num>
  <w:num w:numId="14">
    <w:abstractNumId w:val="1"/>
  </w:num>
  <w:num w:numId="15">
    <w:abstractNumId w:val="12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5"/>
  </w:num>
  <w:num w:numId="20">
    <w:abstractNumId w:val="34"/>
  </w:num>
  <w:num w:numId="21">
    <w:abstractNumId w:val="32"/>
  </w:num>
  <w:num w:numId="22">
    <w:abstractNumId w:val="6"/>
  </w:num>
  <w:num w:numId="23">
    <w:abstractNumId w:val="28"/>
  </w:num>
  <w:num w:numId="24">
    <w:abstractNumId w:val="11"/>
  </w:num>
  <w:num w:numId="25">
    <w:abstractNumId w:val="20"/>
  </w:num>
  <w:num w:numId="26">
    <w:abstractNumId w:val="26"/>
  </w:num>
  <w:num w:numId="27">
    <w:abstractNumId w:val="33"/>
  </w:num>
  <w:num w:numId="28">
    <w:abstractNumId w:val="8"/>
  </w:num>
  <w:num w:numId="29">
    <w:abstractNumId w:val="19"/>
  </w:num>
  <w:num w:numId="30">
    <w:abstractNumId w:val="31"/>
  </w:num>
  <w:num w:numId="31">
    <w:abstractNumId w:val="0"/>
  </w:num>
  <w:num w:numId="32">
    <w:abstractNumId w:val="4"/>
  </w:num>
  <w:num w:numId="33">
    <w:abstractNumId w:val="35"/>
  </w:num>
  <w:num w:numId="34">
    <w:abstractNumId w:val="23"/>
  </w:num>
  <w:num w:numId="35">
    <w:abstractNumId w:val="10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attachedTemplate r:id="rId1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43"/>
    <w:rsid w:val="00000F69"/>
    <w:rsid w:val="00005D9D"/>
    <w:rsid w:val="00011884"/>
    <w:rsid w:val="00017D88"/>
    <w:rsid w:val="00023786"/>
    <w:rsid w:val="00024C66"/>
    <w:rsid w:val="00035DEA"/>
    <w:rsid w:val="00072369"/>
    <w:rsid w:val="0007280A"/>
    <w:rsid w:val="00085AAE"/>
    <w:rsid w:val="000A0088"/>
    <w:rsid w:val="000B79A1"/>
    <w:rsid w:val="000D1B5B"/>
    <w:rsid w:val="000D7890"/>
    <w:rsid w:val="000F6624"/>
    <w:rsid w:val="0012778D"/>
    <w:rsid w:val="00133F07"/>
    <w:rsid w:val="0015673E"/>
    <w:rsid w:val="00160643"/>
    <w:rsid w:val="00164DDC"/>
    <w:rsid w:val="001741E9"/>
    <w:rsid w:val="001804EE"/>
    <w:rsid w:val="001809CC"/>
    <w:rsid w:val="00183760"/>
    <w:rsid w:val="001917AA"/>
    <w:rsid w:val="001A1C40"/>
    <w:rsid w:val="001C3AE6"/>
    <w:rsid w:val="001E06B0"/>
    <w:rsid w:val="001E4820"/>
    <w:rsid w:val="0021695A"/>
    <w:rsid w:val="00235B9D"/>
    <w:rsid w:val="00271F69"/>
    <w:rsid w:val="002723FF"/>
    <w:rsid w:val="00291345"/>
    <w:rsid w:val="002A1C33"/>
    <w:rsid w:val="002A476C"/>
    <w:rsid w:val="002B205F"/>
    <w:rsid w:val="002B3580"/>
    <w:rsid w:val="002B4F27"/>
    <w:rsid w:val="002B59E2"/>
    <w:rsid w:val="002C164B"/>
    <w:rsid w:val="00302B73"/>
    <w:rsid w:val="00310ECB"/>
    <w:rsid w:val="003127FD"/>
    <w:rsid w:val="00316D86"/>
    <w:rsid w:val="00342D93"/>
    <w:rsid w:val="00343F19"/>
    <w:rsid w:val="003751A2"/>
    <w:rsid w:val="003B2BAF"/>
    <w:rsid w:val="003B6F1F"/>
    <w:rsid w:val="003C3211"/>
    <w:rsid w:val="003C5F03"/>
    <w:rsid w:val="003C709C"/>
    <w:rsid w:val="003D30D4"/>
    <w:rsid w:val="003D422B"/>
    <w:rsid w:val="003E7791"/>
    <w:rsid w:val="003F1570"/>
    <w:rsid w:val="00414909"/>
    <w:rsid w:val="004167CD"/>
    <w:rsid w:val="00435852"/>
    <w:rsid w:val="00440092"/>
    <w:rsid w:val="0044144C"/>
    <w:rsid w:val="00442140"/>
    <w:rsid w:val="00474B03"/>
    <w:rsid w:val="00477D5E"/>
    <w:rsid w:val="004912B2"/>
    <w:rsid w:val="00495321"/>
    <w:rsid w:val="004B05E2"/>
    <w:rsid w:val="004C20D8"/>
    <w:rsid w:val="004D44FA"/>
    <w:rsid w:val="004E2CE2"/>
    <w:rsid w:val="004E5080"/>
    <w:rsid w:val="004F4477"/>
    <w:rsid w:val="005005FF"/>
    <w:rsid w:val="00515F24"/>
    <w:rsid w:val="00524818"/>
    <w:rsid w:val="00530089"/>
    <w:rsid w:val="005336FB"/>
    <w:rsid w:val="00534234"/>
    <w:rsid w:val="00542168"/>
    <w:rsid w:val="0054569A"/>
    <w:rsid w:val="00545852"/>
    <w:rsid w:val="00560884"/>
    <w:rsid w:val="00586F58"/>
    <w:rsid w:val="00590451"/>
    <w:rsid w:val="005A0E16"/>
    <w:rsid w:val="005B4E28"/>
    <w:rsid w:val="005C3E2D"/>
    <w:rsid w:val="005D16DE"/>
    <w:rsid w:val="005E40CF"/>
    <w:rsid w:val="005E5127"/>
    <w:rsid w:val="005E798A"/>
    <w:rsid w:val="005E7DDE"/>
    <w:rsid w:val="005F7C65"/>
    <w:rsid w:val="00610E6F"/>
    <w:rsid w:val="006143D6"/>
    <w:rsid w:val="00620E52"/>
    <w:rsid w:val="00624BEE"/>
    <w:rsid w:val="006310B2"/>
    <w:rsid w:val="00643B96"/>
    <w:rsid w:val="00644A3E"/>
    <w:rsid w:val="006547C3"/>
    <w:rsid w:val="006556E7"/>
    <w:rsid w:val="006735B7"/>
    <w:rsid w:val="006950D6"/>
    <w:rsid w:val="006A6C19"/>
    <w:rsid w:val="006A6CDB"/>
    <w:rsid w:val="006C1912"/>
    <w:rsid w:val="006D473A"/>
    <w:rsid w:val="006E1EC6"/>
    <w:rsid w:val="006F6479"/>
    <w:rsid w:val="00703F90"/>
    <w:rsid w:val="007073E6"/>
    <w:rsid w:val="00716B5C"/>
    <w:rsid w:val="007414EA"/>
    <w:rsid w:val="00742D23"/>
    <w:rsid w:val="00745B70"/>
    <w:rsid w:val="0076278B"/>
    <w:rsid w:val="007675E0"/>
    <w:rsid w:val="00777480"/>
    <w:rsid w:val="007900D4"/>
    <w:rsid w:val="00793D14"/>
    <w:rsid w:val="007B753F"/>
    <w:rsid w:val="007D3D1B"/>
    <w:rsid w:val="007D5F5A"/>
    <w:rsid w:val="007E2674"/>
    <w:rsid w:val="007E662E"/>
    <w:rsid w:val="007F3AC3"/>
    <w:rsid w:val="00802D91"/>
    <w:rsid w:val="008062CB"/>
    <w:rsid w:val="0081248E"/>
    <w:rsid w:val="00814883"/>
    <w:rsid w:val="008306E0"/>
    <w:rsid w:val="00832B86"/>
    <w:rsid w:val="00834243"/>
    <w:rsid w:val="00841876"/>
    <w:rsid w:val="00842889"/>
    <w:rsid w:val="00847629"/>
    <w:rsid w:val="00847A39"/>
    <w:rsid w:val="00852AEF"/>
    <w:rsid w:val="00856A03"/>
    <w:rsid w:val="0086443B"/>
    <w:rsid w:val="008651ED"/>
    <w:rsid w:val="00866017"/>
    <w:rsid w:val="00866F89"/>
    <w:rsid w:val="008735D2"/>
    <w:rsid w:val="00883DF1"/>
    <w:rsid w:val="008C487E"/>
    <w:rsid w:val="008D1689"/>
    <w:rsid w:val="008D37FA"/>
    <w:rsid w:val="008F07A9"/>
    <w:rsid w:val="00904A8A"/>
    <w:rsid w:val="00907FB3"/>
    <w:rsid w:val="0092227C"/>
    <w:rsid w:val="00926BD2"/>
    <w:rsid w:val="009323B8"/>
    <w:rsid w:val="009508A7"/>
    <w:rsid w:val="009668DA"/>
    <w:rsid w:val="00967989"/>
    <w:rsid w:val="009713FF"/>
    <w:rsid w:val="00972308"/>
    <w:rsid w:val="009A63F0"/>
    <w:rsid w:val="009C048E"/>
    <w:rsid w:val="009C64B1"/>
    <w:rsid w:val="009D545D"/>
    <w:rsid w:val="00A07646"/>
    <w:rsid w:val="00A17185"/>
    <w:rsid w:val="00A20CB3"/>
    <w:rsid w:val="00A240F4"/>
    <w:rsid w:val="00A2696A"/>
    <w:rsid w:val="00A3079C"/>
    <w:rsid w:val="00A50EF8"/>
    <w:rsid w:val="00A5506E"/>
    <w:rsid w:val="00A56F6C"/>
    <w:rsid w:val="00A66E5A"/>
    <w:rsid w:val="00A727BB"/>
    <w:rsid w:val="00A87441"/>
    <w:rsid w:val="00A94BF2"/>
    <w:rsid w:val="00AA1B5B"/>
    <w:rsid w:val="00AB7DD7"/>
    <w:rsid w:val="00AC30CA"/>
    <w:rsid w:val="00AC6167"/>
    <w:rsid w:val="00AC6EA7"/>
    <w:rsid w:val="00AC728D"/>
    <w:rsid w:val="00AD1FC8"/>
    <w:rsid w:val="00AD4BAB"/>
    <w:rsid w:val="00AE1F68"/>
    <w:rsid w:val="00B11767"/>
    <w:rsid w:val="00B13F40"/>
    <w:rsid w:val="00B33ECF"/>
    <w:rsid w:val="00B370D6"/>
    <w:rsid w:val="00B577FD"/>
    <w:rsid w:val="00B57DA0"/>
    <w:rsid w:val="00B63E1B"/>
    <w:rsid w:val="00B77562"/>
    <w:rsid w:val="00B85587"/>
    <w:rsid w:val="00B8781D"/>
    <w:rsid w:val="00B92CBC"/>
    <w:rsid w:val="00B931F1"/>
    <w:rsid w:val="00B96251"/>
    <w:rsid w:val="00B9719F"/>
    <w:rsid w:val="00BA4D7A"/>
    <w:rsid w:val="00BB22ED"/>
    <w:rsid w:val="00BB33E2"/>
    <w:rsid w:val="00BB5987"/>
    <w:rsid w:val="00BC66C9"/>
    <w:rsid w:val="00BE0E9D"/>
    <w:rsid w:val="00C17EE4"/>
    <w:rsid w:val="00C24F00"/>
    <w:rsid w:val="00C25667"/>
    <w:rsid w:val="00C26CED"/>
    <w:rsid w:val="00C3268F"/>
    <w:rsid w:val="00C43169"/>
    <w:rsid w:val="00C5618F"/>
    <w:rsid w:val="00C7000A"/>
    <w:rsid w:val="00C80DC2"/>
    <w:rsid w:val="00C83451"/>
    <w:rsid w:val="00C84282"/>
    <w:rsid w:val="00C87348"/>
    <w:rsid w:val="00CA1DC5"/>
    <w:rsid w:val="00CA36B6"/>
    <w:rsid w:val="00CA62B7"/>
    <w:rsid w:val="00CB033E"/>
    <w:rsid w:val="00CB67C8"/>
    <w:rsid w:val="00CC3393"/>
    <w:rsid w:val="00CD3567"/>
    <w:rsid w:val="00CD65D3"/>
    <w:rsid w:val="00CF1ECD"/>
    <w:rsid w:val="00CF3059"/>
    <w:rsid w:val="00CF6970"/>
    <w:rsid w:val="00D03325"/>
    <w:rsid w:val="00D109B3"/>
    <w:rsid w:val="00D13330"/>
    <w:rsid w:val="00D36C36"/>
    <w:rsid w:val="00D44EC1"/>
    <w:rsid w:val="00D467EF"/>
    <w:rsid w:val="00D53373"/>
    <w:rsid w:val="00D61CAD"/>
    <w:rsid w:val="00D63C1B"/>
    <w:rsid w:val="00D823BF"/>
    <w:rsid w:val="00D83D7E"/>
    <w:rsid w:val="00D87134"/>
    <w:rsid w:val="00DB7A43"/>
    <w:rsid w:val="00DC57A5"/>
    <w:rsid w:val="00DD5AA9"/>
    <w:rsid w:val="00DF474C"/>
    <w:rsid w:val="00E00731"/>
    <w:rsid w:val="00E0111A"/>
    <w:rsid w:val="00E11B12"/>
    <w:rsid w:val="00E16713"/>
    <w:rsid w:val="00E255D8"/>
    <w:rsid w:val="00E42F8B"/>
    <w:rsid w:val="00E5471F"/>
    <w:rsid w:val="00E56426"/>
    <w:rsid w:val="00E633D5"/>
    <w:rsid w:val="00E651DC"/>
    <w:rsid w:val="00E717E7"/>
    <w:rsid w:val="00E83901"/>
    <w:rsid w:val="00E90E70"/>
    <w:rsid w:val="00EA2D52"/>
    <w:rsid w:val="00EC37FB"/>
    <w:rsid w:val="00ED3F8E"/>
    <w:rsid w:val="00EE5590"/>
    <w:rsid w:val="00F045E4"/>
    <w:rsid w:val="00F23B39"/>
    <w:rsid w:val="00F31862"/>
    <w:rsid w:val="00F3439D"/>
    <w:rsid w:val="00F50D4D"/>
    <w:rsid w:val="00F535D1"/>
    <w:rsid w:val="00F62295"/>
    <w:rsid w:val="00F625F7"/>
    <w:rsid w:val="00F7486A"/>
    <w:rsid w:val="00F82291"/>
    <w:rsid w:val="00F90003"/>
    <w:rsid w:val="00F932BA"/>
    <w:rsid w:val="00F9439E"/>
    <w:rsid w:val="00FA0163"/>
    <w:rsid w:val="00FA1CAF"/>
    <w:rsid w:val="00FB1C17"/>
    <w:rsid w:val="00FB3FD4"/>
    <w:rsid w:val="00FB4C07"/>
    <w:rsid w:val="00FC0CA1"/>
    <w:rsid w:val="00FC3E0F"/>
    <w:rsid w:val="00FC411F"/>
    <w:rsid w:val="00FE41B8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B0FA237"/>
  <w15:docId w15:val="{9214824B-3BE5-4455-92B4-6626DE28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EastAsia" w:hAnsi="Times" w:cs="Times New Roman"/>
        <w:sz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B8"/>
    <w:rPr>
      <w:rFonts w:eastAsia="Times"/>
    </w:rPr>
  </w:style>
  <w:style w:type="paragraph" w:styleId="Rubrik1">
    <w:name w:val="heading 1"/>
    <w:basedOn w:val="Normal"/>
    <w:next w:val="Normal"/>
    <w:link w:val="Rubrik1Char"/>
    <w:qFormat/>
    <w:rsid w:val="009323B8"/>
    <w:pPr>
      <w:keepNext/>
      <w:spacing w:line="880" w:lineRule="exact"/>
      <w:ind w:left="1701"/>
      <w:outlineLvl w:val="0"/>
    </w:pPr>
    <w:rPr>
      <w:sz w:val="9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323B8"/>
    <w:pPr>
      <w:keepNext/>
      <w:keepLines/>
      <w:spacing w:before="200" w:after="200"/>
      <w:ind w:left="1701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qFormat/>
    <w:rsid w:val="005F7C6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AB7D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AD1FC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SidhuvudChar">
    <w:name w:val="Sidhuvud Char"/>
    <w:basedOn w:val="Standardstycketeckensnitt"/>
    <w:link w:val="Sidhuvud"/>
    <w:rsid w:val="00AD1FC8"/>
  </w:style>
  <w:style w:type="paragraph" w:styleId="Sidfot">
    <w:name w:val="footer"/>
    <w:basedOn w:val="Normal"/>
    <w:link w:val="SidfotChar"/>
    <w:unhideWhenUsed/>
    <w:rsid w:val="00AD1FC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SidfotChar">
    <w:name w:val="Sidfot Char"/>
    <w:basedOn w:val="Standardstycketeckensnitt"/>
    <w:link w:val="Sidfot"/>
    <w:rsid w:val="00AD1FC8"/>
  </w:style>
  <w:style w:type="character" w:customStyle="1" w:styleId="Rubrik1Char">
    <w:name w:val="Rubrik 1 Char"/>
    <w:basedOn w:val="Standardstycketeckensnitt"/>
    <w:link w:val="Rubrik1"/>
    <w:rsid w:val="009323B8"/>
    <w:rPr>
      <w:rFonts w:eastAsia="Times"/>
      <w:sz w:val="96"/>
    </w:rPr>
  </w:style>
  <w:style w:type="paragraph" w:styleId="Brdtextmedindrag">
    <w:name w:val="Body Text Indent"/>
    <w:basedOn w:val="Normal"/>
    <w:link w:val="BrdtextmedindragChar"/>
    <w:rsid w:val="00AD1FC8"/>
    <w:pPr>
      <w:ind w:left="851"/>
    </w:pPr>
  </w:style>
  <w:style w:type="character" w:customStyle="1" w:styleId="BrdtextmedindragChar">
    <w:name w:val="Brödtext med indrag Char"/>
    <w:basedOn w:val="Standardstycketeckensnitt"/>
    <w:link w:val="Brdtextmedindrag"/>
    <w:rsid w:val="00AD1FC8"/>
    <w:rPr>
      <w:rFonts w:ascii="Times" w:eastAsia="Times" w:hAnsi="Times" w:cs="Times New Roman"/>
      <w:noProof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9323B8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Blankettnr">
    <w:name w:val="Blankettnr"/>
    <w:basedOn w:val="Normal"/>
    <w:semiHidden/>
    <w:rsid w:val="004F4477"/>
    <w:pPr>
      <w:overflowPunct w:val="0"/>
      <w:autoSpaceDE w:val="0"/>
      <w:autoSpaceDN w:val="0"/>
      <w:adjustRightInd w:val="0"/>
      <w:spacing w:after="240"/>
      <w:textAlignment w:val="baseline"/>
    </w:pPr>
    <w:rPr>
      <w:rFonts w:ascii="Arial" w:eastAsia="Times New Roman" w:hAnsi="Arial"/>
      <w:sz w:val="10"/>
    </w:rPr>
  </w:style>
  <w:style w:type="character" w:styleId="Hyperlnk">
    <w:name w:val="Hyperlink"/>
    <w:uiPriority w:val="99"/>
    <w:rsid w:val="004F4477"/>
    <w:rPr>
      <w:color w:val="auto"/>
      <w:u w:val="none"/>
    </w:rPr>
  </w:style>
  <w:style w:type="paragraph" w:styleId="Innehll1">
    <w:name w:val="toc 1"/>
    <w:basedOn w:val="Normal"/>
    <w:next w:val="Normal"/>
    <w:uiPriority w:val="39"/>
    <w:rsid w:val="004F4477"/>
    <w:pPr>
      <w:tabs>
        <w:tab w:val="right" w:pos="7643"/>
      </w:tabs>
      <w:overflowPunct w:val="0"/>
      <w:autoSpaceDE w:val="0"/>
      <w:autoSpaceDN w:val="0"/>
      <w:adjustRightInd w:val="0"/>
      <w:spacing w:before="120"/>
      <w:ind w:left="567" w:right="284" w:hanging="567"/>
      <w:textAlignment w:val="baseline"/>
    </w:pPr>
    <w:rPr>
      <w:rFonts w:asciiTheme="majorHAnsi" w:eastAsia="Times New Roman" w:hAnsiTheme="majorHAnsi"/>
      <w:b/>
      <w:sz w:val="22"/>
    </w:rPr>
  </w:style>
  <w:style w:type="character" w:styleId="Sidnummer">
    <w:name w:val="page number"/>
    <w:basedOn w:val="Standardstycketeckensnitt"/>
    <w:rsid w:val="004F4477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4F4477"/>
    <w:rPr>
      <w:rFonts w:ascii="Times New Roman" w:eastAsia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xt">
    <w:name w:val="Tabelltext"/>
    <w:basedOn w:val="Normal"/>
    <w:qFormat/>
    <w:rsid w:val="004F4477"/>
    <w:pPr>
      <w:overflowPunct w:val="0"/>
      <w:autoSpaceDE w:val="0"/>
      <w:autoSpaceDN w:val="0"/>
      <w:adjustRightInd w:val="0"/>
      <w:spacing w:before="40" w:after="40"/>
      <w:textAlignment w:val="baseline"/>
    </w:pPr>
    <w:rPr>
      <w:rFonts w:asciiTheme="majorHAnsi" w:eastAsia="Times New Roman" w:hAnsiTheme="majorHAnsi"/>
      <w:sz w:val="20"/>
    </w:rPr>
  </w:style>
  <w:style w:type="table" w:customStyle="1" w:styleId="Linkpingtabell">
    <w:name w:val="Linköping tabell"/>
    <w:basedOn w:val="Normaltabell"/>
    <w:uiPriority w:val="99"/>
    <w:rsid w:val="004F4477"/>
    <w:pPr>
      <w:spacing w:before="40" w:after="40"/>
    </w:pPr>
    <w:rPr>
      <w:rFonts w:ascii="Times New Roman" w:eastAsia="Times New Roman" w:hAnsi="Times New Roman"/>
      <w:sz w:val="20"/>
    </w:rPr>
    <w:tblPr>
      <w:tblBorders>
        <w:top w:val="single" w:sz="12" w:space="0" w:color="auto"/>
        <w:bottom w:val="single" w:sz="12" w:space="0" w:color="auto"/>
      </w:tblBorders>
    </w:tblPr>
    <w:trPr>
      <w:cantSplit/>
    </w:trPr>
    <w:tblStylePr w:type="firstRow">
      <w:pPr>
        <w:keepNext/>
        <w:wordWrap/>
      </w:pPr>
      <w:rPr>
        <w:b/>
      </w:rPr>
      <w:tblPr/>
      <w:tcPr>
        <w:tcBorders>
          <w:bottom w:val="single" w:sz="6" w:space="0" w:color="auto"/>
        </w:tcBorders>
      </w:tcPr>
    </w:tblStylePr>
  </w:style>
  <w:style w:type="paragraph" w:customStyle="1" w:styleId="Dokinfo">
    <w:name w:val="Dokinfo"/>
    <w:basedOn w:val="Brdtext"/>
    <w:link w:val="DokinfoChar"/>
    <w:semiHidden/>
    <w:qFormat/>
    <w:rsid w:val="004F4477"/>
    <w:pPr>
      <w:overflowPunct w:val="0"/>
      <w:autoSpaceDE w:val="0"/>
      <w:autoSpaceDN w:val="0"/>
      <w:adjustRightInd w:val="0"/>
      <w:spacing w:after="0"/>
      <w:textAlignment w:val="baseline"/>
    </w:pPr>
    <w:rPr>
      <w:rFonts w:asciiTheme="minorHAnsi" w:eastAsia="Times New Roman" w:hAnsiTheme="minorHAnsi"/>
    </w:rPr>
  </w:style>
  <w:style w:type="character" w:customStyle="1" w:styleId="DokinfoChar">
    <w:name w:val="Dokinfo Char"/>
    <w:basedOn w:val="BrdtextChar"/>
    <w:link w:val="Dokinfo"/>
    <w:semiHidden/>
    <w:rsid w:val="004F4477"/>
    <w:rPr>
      <w:rFonts w:asciiTheme="minorHAnsi" w:eastAsia="Times New Roman" w:hAnsiTheme="minorHAnsi"/>
    </w:rPr>
  </w:style>
  <w:style w:type="paragraph" w:customStyle="1" w:styleId="Titel">
    <w:name w:val="Titel"/>
    <w:basedOn w:val="Rubrik1"/>
    <w:semiHidden/>
    <w:rsid w:val="004F4477"/>
    <w:pPr>
      <w:spacing w:after="400" w:line="300" w:lineRule="atLeast"/>
      <w:ind w:left="0"/>
      <w:jc w:val="center"/>
      <w:outlineLvl w:val="9"/>
    </w:pPr>
    <w:rPr>
      <w:rFonts w:asciiTheme="minorHAnsi" w:eastAsia="Times New Roman" w:hAnsiTheme="minorHAnsi" w:cs="Arial"/>
      <w:bCs/>
      <w:szCs w:val="28"/>
    </w:rPr>
  </w:style>
  <w:style w:type="paragraph" w:customStyle="1" w:styleId="Sidfotstextrapport">
    <w:name w:val="Sidfotstext_rapport"/>
    <w:basedOn w:val="Brdtext"/>
    <w:semiHidden/>
    <w:qFormat/>
    <w:rsid w:val="004F4477"/>
    <w:pPr>
      <w:overflowPunct w:val="0"/>
      <w:autoSpaceDE w:val="0"/>
      <w:autoSpaceDN w:val="0"/>
      <w:adjustRightInd w:val="0"/>
      <w:textAlignment w:val="baseline"/>
    </w:pPr>
    <w:rPr>
      <w:rFonts w:asciiTheme="minorHAnsi" w:eastAsia="Times New Roman" w:hAnsiTheme="minorHAnsi"/>
      <w:sz w:val="2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F4477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Indrag">
    <w:name w:val="Indrag"/>
    <w:basedOn w:val="Normal"/>
    <w:rsid w:val="004F4477"/>
    <w:pPr>
      <w:tabs>
        <w:tab w:val="left" w:pos="5273"/>
        <w:tab w:val="left" w:pos="7711"/>
      </w:tabs>
      <w:overflowPunct w:val="0"/>
      <w:autoSpaceDE w:val="0"/>
      <w:autoSpaceDN w:val="0"/>
      <w:adjustRightInd w:val="0"/>
      <w:ind w:left="2552"/>
      <w:textAlignment w:val="baseline"/>
    </w:pPr>
    <w:rPr>
      <w:rFonts w:ascii="Times New Roman" w:eastAsia="Times New Roman" w:hAnsi="Times New Roman"/>
    </w:rPr>
  </w:style>
  <w:style w:type="paragraph" w:styleId="Brdtext">
    <w:name w:val="Body Text"/>
    <w:basedOn w:val="Normal"/>
    <w:link w:val="BrdtextChar"/>
    <w:uiPriority w:val="99"/>
    <w:unhideWhenUsed/>
    <w:rsid w:val="004F4477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4F4477"/>
    <w:rPr>
      <w:rFonts w:eastAsia="Times"/>
    </w:rPr>
  </w:style>
  <w:style w:type="character" w:styleId="AnvndHyperlnk">
    <w:name w:val="FollowedHyperlink"/>
    <w:basedOn w:val="Standardstycketeckensnitt"/>
    <w:uiPriority w:val="99"/>
    <w:semiHidden/>
    <w:unhideWhenUsed/>
    <w:rsid w:val="004F4477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9532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95321"/>
    <w:rPr>
      <w:rFonts w:ascii="Segoe UI" w:eastAsia="Times" w:hAnsi="Segoe UI" w:cs="Segoe UI"/>
      <w:sz w:val="18"/>
      <w:szCs w:val="18"/>
    </w:rPr>
  </w:style>
  <w:style w:type="character" w:customStyle="1" w:styleId="Rubrik3Char">
    <w:name w:val="Rubrik 3 Char"/>
    <w:basedOn w:val="Standardstycketeckensnitt"/>
    <w:link w:val="Rubrik3"/>
    <w:rsid w:val="005F7C65"/>
    <w:rPr>
      <w:rFonts w:ascii="Arial" w:eastAsia="Times New Roman" w:hAnsi="Arial" w:cs="Arial"/>
      <w:b/>
      <w:bCs/>
      <w:sz w:val="26"/>
      <w:szCs w:val="26"/>
    </w:rPr>
  </w:style>
  <w:style w:type="paragraph" w:customStyle="1" w:styleId="NKNBrdtext">
    <w:name w:val="NKN Brödtext"/>
    <w:rsid w:val="005F7C65"/>
    <w:pPr>
      <w:spacing w:after="240"/>
    </w:pPr>
    <w:rPr>
      <w:rFonts w:ascii="Times New Roman" w:eastAsia="Times New Roman" w:hAnsi="Times New Roman"/>
      <w:lang w:eastAsia="en-US"/>
    </w:rPr>
  </w:style>
  <w:style w:type="paragraph" w:customStyle="1" w:styleId="NKNRubrik1">
    <w:name w:val="NKN Rubrik 1"/>
    <w:basedOn w:val="Rubrik2"/>
    <w:next w:val="NKNBrdtext"/>
    <w:rsid w:val="005F7C65"/>
    <w:pPr>
      <w:keepLines w:val="0"/>
      <w:spacing w:before="480" w:after="120"/>
      <w:ind w:left="0"/>
    </w:pPr>
    <w:rPr>
      <w:rFonts w:eastAsia="Times New Roman" w:cs="Times New Roman"/>
      <w:bCs w:val="0"/>
      <w:sz w:val="28"/>
      <w:szCs w:val="20"/>
      <w:lang w:eastAsia="en-US"/>
    </w:rPr>
  </w:style>
  <w:style w:type="paragraph" w:customStyle="1" w:styleId="NKNRubrik2">
    <w:name w:val="NKN Rubrik 2"/>
    <w:basedOn w:val="Rubrik3"/>
    <w:next w:val="NKNBrdtext"/>
    <w:rsid w:val="005F7C65"/>
    <w:pPr>
      <w:spacing w:after="120"/>
    </w:pPr>
    <w:rPr>
      <w:rFonts w:cs="Times New Roman"/>
      <w:bCs w:val="0"/>
      <w:sz w:val="24"/>
      <w:szCs w:val="20"/>
      <w:lang w:eastAsia="en-US"/>
    </w:rPr>
  </w:style>
  <w:style w:type="paragraph" w:customStyle="1" w:styleId="NKNvergripanderubrik">
    <w:name w:val="NKN Övergripande rubrik"/>
    <w:basedOn w:val="NKNRubrik1"/>
    <w:next w:val="NKNBrdtext"/>
    <w:rsid w:val="005F7C65"/>
    <w:pPr>
      <w:spacing w:before="0" w:after="0"/>
    </w:pPr>
    <w:rPr>
      <w:b w:val="0"/>
      <w:color w:val="FFFFFF"/>
      <w:sz w:val="72"/>
    </w:rPr>
  </w:style>
  <w:style w:type="paragraph" w:customStyle="1" w:styleId="NKNEnkelrader">
    <w:name w:val="NKN Enkelrader"/>
    <w:basedOn w:val="NKNBrdtext"/>
    <w:rsid w:val="005F7C65"/>
    <w:pPr>
      <w:spacing w:after="0"/>
    </w:pPr>
  </w:style>
  <w:style w:type="paragraph" w:customStyle="1" w:styleId="NKNRubrik3">
    <w:name w:val="NKN Rubrik 3"/>
    <w:basedOn w:val="NKNRubrik2"/>
    <w:next w:val="NKNBrdtext"/>
    <w:rsid w:val="005F7C65"/>
    <w:rPr>
      <w:b w:val="0"/>
      <w:i/>
    </w:rPr>
  </w:style>
  <w:style w:type="paragraph" w:styleId="Liststycke">
    <w:name w:val="List Paragraph"/>
    <w:basedOn w:val="Normal"/>
    <w:uiPriority w:val="34"/>
    <w:qFormat/>
    <w:rsid w:val="005F7C65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eastAsia="Times New Roman" w:hAnsi="Times New Roman"/>
    </w:rPr>
  </w:style>
  <w:style w:type="paragraph" w:customStyle="1" w:styleId="Default">
    <w:name w:val="Default"/>
    <w:rsid w:val="005F7C6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Cs w:val="24"/>
    </w:rPr>
  </w:style>
  <w:style w:type="character" w:customStyle="1" w:styleId="Fompipe3Char">
    <w:name w:val="Fompipe 3 Char"/>
    <w:basedOn w:val="Standardstycketeckensnitt"/>
    <w:link w:val="Fompipe3"/>
    <w:locked/>
    <w:rsid w:val="005F7C65"/>
    <w:rPr>
      <w:rFonts w:ascii="Arial" w:eastAsiaTheme="majorEastAsia" w:hAnsi="Arial" w:cstheme="majorBidi"/>
      <w:b/>
      <w:bCs/>
      <w:szCs w:val="28"/>
    </w:rPr>
  </w:style>
  <w:style w:type="paragraph" w:customStyle="1" w:styleId="Fompipe3">
    <w:name w:val="Fompipe 3"/>
    <w:basedOn w:val="Normal"/>
    <w:link w:val="Fompipe3Char"/>
    <w:qFormat/>
    <w:rsid w:val="005F7C65"/>
    <w:pPr>
      <w:keepNext/>
      <w:keepLines/>
      <w:spacing w:before="200" w:line="254" w:lineRule="auto"/>
      <w:outlineLvl w:val="2"/>
    </w:pPr>
    <w:rPr>
      <w:rFonts w:ascii="Arial" w:eastAsiaTheme="majorEastAsia" w:hAnsi="Arial" w:cstheme="majorBidi"/>
      <w:b/>
      <w:bCs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5F7C65"/>
    <w:pPr>
      <w:spacing w:after="100"/>
      <w:ind w:left="240"/>
    </w:pPr>
    <w:rPr>
      <w:rFonts w:ascii="Times New Roman" w:eastAsia="Times New Roman" w:hAnsi="Times New Roman"/>
      <w:szCs w:val="24"/>
    </w:rPr>
  </w:style>
  <w:style w:type="paragraph" w:styleId="Innehll3">
    <w:name w:val="toc 3"/>
    <w:basedOn w:val="Normal"/>
    <w:next w:val="Normal"/>
    <w:autoRedefine/>
    <w:uiPriority w:val="39"/>
    <w:unhideWhenUsed/>
    <w:rsid w:val="005F7C65"/>
    <w:pPr>
      <w:spacing w:after="100"/>
      <w:ind w:left="480"/>
    </w:pPr>
    <w:rPr>
      <w:rFonts w:ascii="Times New Roman" w:eastAsia="Times New Roman" w:hAnsi="Times New Roman"/>
      <w:szCs w:val="24"/>
    </w:rPr>
  </w:style>
  <w:style w:type="paragraph" w:styleId="Kommentarer">
    <w:name w:val="annotation text"/>
    <w:basedOn w:val="Normal"/>
    <w:link w:val="KommentarerChar"/>
    <w:uiPriority w:val="99"/>
    <w:unhideWhenUsed/>
    <w:rsid w:val="005F7C65"/>
    <w:rPr>
      <w:rFonts w:ascii="Arial" w:eastAsia="Times New Roman" w:hAnsi="Arial" w:cs="Arial"/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5F7C65"/>
    <w:rPr>
      <w:rFonts w:ascii="Arial" w:eastAsia="Times New Roman" w:hAnsi="Arial" w:cs="Arial"/>
      <w:sz w:val="20"/>
    </w:rPr>
  </w:style>
  <w:style w:type="character" w:styleId="Betoning">
    <w:name w:val="Emphasis"/>
    <w:basedOn w:val="Standardstycketeckensnitt"/>
    <w:uiPriority w:val="20"/>
    <w:qFormat/>
    <w:rsid w:val="005F7C65"/>
    <w:rPr>
      <w:rFonts w:ascii="Georgia" w:hAnsi="Georgia" w:hint="default"/>
      <w:i/>
      <w:iCs/>
    </w:rPr>
  </w:style>
  <w:style w:type="character" w:styleId="Stark">
    <w:name w:val="Strong"/>
    <w:basedOn w:val="Standardstycketeckensnitt"/>
    <w:qFormat/>
    <w:rsid w:val="005F7C65"/>
    <w:rPr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rsid w:val="00AB7DD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Ljuslista">
    <w:name w:val="Light List"/>
    <w:basedOn w:val="Normaltabell"/>
    <w:uiPriority w:val="61"/>
    <w:rsid w:val="00C43169"/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Uppdrag\Worddokument\Wordmallar\FramsidaA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inSam Generell mall" ma:contentTypeID="0x01010030E55AC9039740E9A13D824D6408D031050066650EE78D739441861B09525762AAE4" ma:contentTypeVersion="2" ma:contentTypeDescription="Skapa ett nytt dokument." ma:contentTypeScope="" ma:versionID="9be27f50cf90cba5c29e962c01215b54">
  <xsd:schema xmlns:xsd="http://www.w3.org/2001/XMLSchema" xmlns:xs="http://www.w3.org/2001/XMLSchema" xmlns:p="http://schemas.microsoft.com/office/2006/metadata/properties" xmlns:ns2="029a0aca-ecf0-4240-a64e-498063a7ad6d" targetNamespace="http://schemas.microsoft.com/office/2006/metadata/properties" ma:root="true" ma:fieldsID="64209d42d67f92c10cd92611aa1c8042" ns2:_="">
    <xsd:import namespace="029a0aca-ecf0-4240-a64e-498063a7ad6d"/>
    <xsd:element name="properties">
      <xsd:complexType>
        <xsd:sequence>
          <xsd:element name="documentManagement">
            <xsd:complexType>
              <xsd:all>
                <xsd:element ref="ns2:LINSAMAdministration" minOccurs="0"/>
                <xsd:element ref="ns2:LINSAMKeywo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a0aca-ecf0-4240-a64e-498063a7ad6d" elementFormDefault="qualified">
    <xsd:import namespace="http://schemas.microsoft.com/office/2006/documentManagement/types"/>
    <xsd:import namespace="http://schemas.microsoft.com/office/infopath/2007/PartnerControls"/>
    <xsd:element name="LINSAMAdministration" ma:index="8" nillable="true" ma:displayName="Förvaltning" ma:internalName="LINSAMAdministration">
      <xsd:simpleType>
        <xsd:restriction base="dms:Choice">
          <xsd:enumeration value="Kommunstyrelsens förvaltning"/>
          <xsd:enumeration value="Utbildningsförvaltningen"/>
          <xsd:enumeration value="Kultur- och fritidsförvaltningen"/>
          <xsd:enumeration value="Miljö och samhällsbyggnadsförvaltningen"/>
          <xsd:enumeration value="Omsorg och socialförvaltningen"/>
          <xsd:enumeration value="Leanlink"/>
        </xsd:restriction>
      </xsd:simpleType>
    </xsd:element>
    <xsd:element name="LINSAMKeywords" ma:index="9" nillable="true" ma:displayName="Nyckelord" ma:internalName="LINSAMKeyword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SAMAdministration xmlns="029a0aca-ecf0-4240-a64e-498063a7ad6d" xsi:nil="true"/>
    <LINSAMKeywords xmlns="029a0aca-ecf0-4240-a64e-498063a7ad6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79A7C-D6F8-4214-86F9-7D6E02E22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9a0aca-ecf0-4240-a64e-498063a7ad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BDB2EE-D52B-4D09-8440-A3B1757DD6E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29a0aca-ecf0-4240-a64e-498063a7ad6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F5226E-45E3-48C4-A662-7250046409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571DE0-133C-4434-9929-F437ACD3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FramsidaA.dotx</Template>
  <TotalTime>0</TotalTime>
  <Pages>9</Pages>
  <Words>1847</Words>
  <Characters>9794</Characters>
  <Application>Microsoft Office Word</Application>
  <DocSecurity>0</DocSecurity>
  <Lines>81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LKDATA</Company>
  <LinksUpToDate>false</LinksUpToDate>
  <CharactersWithSpaces>11618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katgus</dc:creator>
  <cp:lastModifiedBy>dalmar</cp:lastModifiedBy>
  <cp:revision>2</cp:revision>
  <cp:lastPrinted>2019-06-20T07:07:00Z</cp:lastPrinted>
  <dcterms:created xsi:type="dcterms:W3CDTF">2020-08-04T11:58:00Z</dcterms:created>
  <dcterms:modified xsi:type="dcterms:W3CDTF">2020-08-04T11:58:00Z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0x01010030E55AC9039740E9A13D824D6408D031050066650EE78D739441861B09525762AAE4</vt:lpwstr>
  </property>
</Properties>
</file>